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7238724" w:displacedByCustomXml="next"/>
    <w:bookmarkStart w:id="1" w:name="_Toc107236178" w:displacedByCustomXml="next"/>
    <w:bookmarkStart w:id="2" w:name="_Toc107236126" w:displacedByCustomXml="next"/>
    <w:bookmarkStart w:id="3" w:name="_Toc107232547" w:displacedByCustomXml="next"/>
    <w:sdt>
      <w:sdtPr>
        <w:id w:val="-228914026"/>
        <w:docPartObj>
          <w:docPartGallery w:val="Cover Pages"/>
          <w:docPartUnique/>
        </w:docPartObj>
      </w:sdtPr>
      <w:sdtContent>
        <w:p w14:paraId="0A659554" w14:textId="77777777" w:rsidR="00CC585F" w:rsidRDefault="00CC585F" w:rsidP="00CC585F">
          <w:pPr>
            <w:pStyle w:val="CoverImage"/>
            <w:framePr w:wrap="around"/>
          </w:pPr>
          <w:r w:rsidRPr="00F33F8D">
            <w:rPr>
              <w:noProof/>
            </w:rPr>
            <w:drawing>
              <wp:inline distT="0" distB="0" distL="0" distR="0" wp14:anchorId="0F17A920" wp14:editId="19BFEC1F">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761E6405" w14:textId="77777777" w:rsidR="00CC585F" w:rsidRPr="00461CE9" w:rsidRDefault="00CC585F" w:rsidP="00CC585F"/>
        <w:p w14:paraId="06F00FFA" w14:textId="26A141BE" w:rsidR="00CC585F" w:rsidRPr="00295330" w:rsidRDefault="00000000" w:rsidP="00CC585F">
          <w:pPr>
            <w:pStyle w:val="Title"/>
            <w:ind w:right="140"/>
          </w:pPr>
          <w:sdt>
            <w:sdtPr>
              <w:alias w:val="Title"/>
              <w:tag w:val=""/>
              <w:id w:val="966851108"/>
              <w:placeholder>
                <w:docPart w:val="F124C75BDD9641F587FB4D974687C0FB"/>
              </w:placeholder>
              <w:dataBinding w:prefixMappings="xmlns:ns0='http://purl.org/dc/elements/1.1/' xmlns:ns1='http://schemas.openxmlformats.org/package/2006/metadata/core-properties' " w:xpath="/ns1:coreProperties[1]/ns0:title[1]" w:storeItemID="{6C3C8BC8-F283-45AE-878A-BAB7291924A1}"/>
              <w:text w:multiLine="1"/>
            </w:sdtPr>
            <w:sdtContent>
              <w:r w:rsidR="00CC585F">
                <w:t>Trade and Assistance Review: Methodological annex</w:t>
              </w:r>
            </w:sdtContent>
          </w:sdt>
        </w:p>
        <w:p w14:paraId="4CFF7F93" w14:textId="77777777" w:rsidR="00CC585F" w:rsidRDefault="00CC585F" w:rsidP="00CC585F">
          <w:pPr>
            <w:spacing w:after="160" w:line="259" w:lineRule="auto"/>
          </w:pPr>
        </w:p>
        <w:p w14:paraId="00CE06A5" w14:textId="77777777" w:rsidR="00CC585F" w:rsidRDefault="00CC585F" w:rsidP="00CC585F">
          <w:pPr>
            <w:spacing w:after="160" w:line="259" w:lineRule="auto"/>
            <w:sectPr w:rsidR="00CC585F" w:rsidSect="00CC585F">
              <w:headerReference w:type="even" r:id="rId15"/>
              <w:headerReference w:type="default" r:id="rId16"/>
              <w:footerReference w:type="even" r:id="rId17"/>
              <w:footerReference w:type="default" r:id="rId18"/>
              <w:headerReference w:type="first" r:id="rId19"/>
              <w:footerReference w:type="first" r:id="rId20"/>
              <w:footnotePr>
                <w:numRestart w:val="eachSect"/>
              </w:footnotePr>
              <w:type w:val="oddPage"/>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C585F" w14:paraId="16F95179" w14:textId="77777777" w:rsidTr="004F2A43">
            <w:trPr>
              <w:trHeight w:hRule="exact" w:val="12643"/>
            </w:trPr>
            <w:tc>
              <w:tcPr>
                <w:tcW w:w="9638" w:type="dxa"/>
                <w:tcMar>
                  <w:top w:w="113" w:type="dxa"/>
                </w:tcMar>
              </w:tcPr>
              <w:p w14:paraId="7AE18C0E" w14:textId="77777777" w:rsidR="00CC585F" w:rsidRPr="000F4488" w:rsidRDefault="00CC585F" w:rsidP="004F2A43">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9C6E40E" w14:textId="77777777" w:rsidR="00CC585F" w:rsidRPr="00F37CB6" w:rsidRDefault="00CC585F" w:rsidP="004F2A43">
                <w:pPr>
                  <w:pStyle w:val="Copyrightpage-Keylinenotext"/>
                  <w:ind w:right="-284"/>
                </w:pPr>
              </w:p>
              <w:p w14:paraId="1E27D2EA" w14:textId="77777777" w:rsidR="00CC585F" w:rsidRPr="00D96F65" w:rsidRDefault="00CC585F" w:rsidP="004F2A43">
                <w:pPr>
                  <w:pStyle w:val="Copyrightpage-Heading"/>
                  <w:ind w:right="-284"/>
                </w:pPr>
                <w:r w:rsidRPr="00D96F65">
                  <w:t>The Productivity Commission</w:t>
                </w:r>
              </w:p>
              <w:p w14:paraId="78D32F13" w14:textId="77777777" w:rsidR="00CC585F" w:rsidRPr="0013722E" w:rsidRDefault="00CC585F" w:rsidP="004F2A4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8C1E476" w14:textId="77777777" w:rsidR="00CC585F" w:rsidRPr="000F4488" w:rsidRDefault="00CC585F" w:rsidP="004F2A4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16666C0" w14:textId="77777777" w:rsidR="00CC585F" w:rsidRPr="000F4488" w:rsidRDefault="00CC585F" w:rsidP="004F2A43">
                <w:pPr>
                  <w:pStyle w:val="Copyrightpage-BodyBold"/>
                </w:pPr>
                <w:r w:rsidRPr="000561CF">
                  <w:t>Further information on the Productivity Commission can be obtained from the Commission’s website (www.pc.gov.au).</w:t>
                </w:r>
              </w:p>
              <w:p w14:paraId="70808C18" w14:textId="77777777" w:rsidR="00CC585F" w:rsidRPr="000F4488" w:rsidRDefault="00CC585F" w:rsidP="004F2A43">
                <w:pPr>
                  <w:pStyle w:val="Copyrightpage-Keylinenotext"/>
                  <w:ind w:right="-284"/>
                  <w:rPr>
                    <w:b/>
                    <w:bCs/>
                  </w:rPr>
                </w:pPr>
              </w:p>
              <w:p w14:paraId="0E8B6557" w14:textId="77777777" w:rsidR="00CC585F" w:rsidRPr="000561CF" w:rsidRDefault="00CC585F" w:rsidP="004F2A43">
                <w:pPr>
                  <w:pStyle w:val="Copyrightpage-BodyBold"/>
                </w:pPr>
                <w:r w:rsidRPr="00E72EE0">
                  <w:t>©</w:t>
                </w:r>
                <w:r w:rsidRPr="00137FAB">
                  <w:t xml:space="preserve"> Commonwealth of Australia 202</w:t>
                </w:r>
                <w:r>
                  <w:t>4</w:t>
                </w:r>
              </w:p>
              <w:p w14:paraId="14BB6E62" w14:textId="77777777" w:rsidR="00CC585F" w:rsidRPr="00E72EE0" w:rsidRDefault="00CC585F" w:rsidP="004F2A43">
                <w:pPr>
                  <w:pStyle w:val="Copyrightpage-Heading2"/>
                  <w:spacing w:before="0"/>
                  <w:ind w:right="-284"/>
                  <w:rPr>
                    <w:bCs/>
                  </w:rPr>
                </w:pPr>
                <w:r w:rsidRPr="00E72EE0">
                  <w:rPr>
                    <w:bCs/>
                    <w:noProof/>
                  </w:rPr>
                  <w:drawing>
                    <wp:inline distT="0" distB="0" distL="0" distR="0" wp14:anchorId="72D21D47" wp14:editId="01BA199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75866CC8" w14:textId="77777777" w:rsidR="00CC585F" w:rsidRPr="000F4488" w:rsidRDefault="00CC585F" w:rsidP="004F2A4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10823ED" w14:textId="77777777" w:rsidR="00CC585F" w:rsidRPr="000F4488" w:rsidRDefault="00CC585F" w:rsidP="004F2A43">
                <w:pPr>
                  <w:pStyle w:val="Copyrightpage-BodyBold"/>
                </w:pPr>
                <w:r w:rsidRPr="000561CF">
                  <w:t>The terms under which the Coat of Arms can be used are detailed at: www.pmc.gov.au/government/commonwealth-coat-arms.</w:t>
                </w:r>
              </w:p>
              <w:p w14:paraId="70570AE5" w14:textId="77777777" w:rsidR="00CC585F" w:rsidRPr="000561CF" w:rsidRDefault="00CC585F" w:rsidP="004F2A43">
                <w:pPr>
                  <w:pStyle w:val="Copyrightpage-BodyBold"/>
                </w:pPr>
                <w:r w:rsidRPr="000561CF">
                  <w:t>Wherever a third party holds copyright in this material the copyright remains with that party. Their permission may be required to use the material, please contact them directly.</w:t>
                </w:r>
              </w:p>
              <w:p w14:paraId="6ADDBFF6" w14:textId="2A457003" w:rsidR="00CC585F" w:rsidRPr="00137FAB" w:rsidRDefault="00CC585F" w:rsidP="004F2A43">
                <w:pPr>
                  <w:pStyle w:val="Copyrightpage-BodyBold"/>
                </w:pPr>
                <w:r w:rsidRPr="000F4488">
                  <w:t>An appropriate reference for this publication is:</w:t>
                </w:r>
                <w:r>
                  <w:br/>
                  <w:t xml:space="preserve">Productivity Commission 2024, </w:t>
                </w:r>
                <w:r>
                  <w:rPr>
                    <w:i/>
                    <w:iCs/>
                  </w:rPr>
                  <w:t xml:space="preserve">Trade and </w:t>
                </w:r>
                <w:r w:rsidR="00AB3304">
                  <w:rPr>
                    <w:i/>
                    <w:iCs/>
                  </w:rPr>
                  <w:t>A</w:t>
                </w:r>
                <w:r>
                  <w:rPr>
                    <w:i/>
                    <w:iCs/>
                  </w:rPr>
                  <w:t xml:space="preserve">ssistance </w:t>
                </w:r>
                <w:r w:rsidR="00AB3304">
                  <w:rPr>
                    <w:i/>
                    <w:iCs/>
                  </w:rPr>
                  <w:t>R</w:t>
                </w:r>
                <w:r>
                  <w:rPr>
                    <w:i/>
                    <w:iCs/>
                  </w:rPr>
                  <w:t>eview 2022-23</w:t>
                </w:r>
                <w:r w:rsidR="00BF60BF">
                  <w:rPr>
                    <w:i/>
                    <w:iCs/>
                  </w:rPr>
                  <w:t>: Methodological annex</w:t>
                </w:r>
                <w:r>
                  <w:t>, Annual report series, Canberra</w:t>
                </w:r>
                <w:r w:rsidR="00EA681F">
                  <w:t>.</w:t>
                </w:r>
              </w:p>
              <w:p w14:paraId="581A291E" w14:textId="77777777" w:rsidR="00CC585F" w:rsidRDefault="00CC585F" w:rsidP="004F2A43">
                <w:pPr>
                  <w:pStyle w:val="Copyrightpage-BodyBold"/>
                  <w:ind w:right="-284"/>
                </w:pPr>
              </w:p>
              <w:p w14:paraId="7EA83B56" w14:textId="6CED1577" w:rsidR="00CC585F" w:rsidRDefault="00CC585F" w:rsidP="004F2A43">
                <w:pPr>
                  <w:pStyle w:val="Copyrightpage-BodyBold"/>
                  <w:ind w:right="-284"/>
                </w:pPr>
                <w:r w:rsidRPr="00E72EE0">
                  <w:t xml:space="preserve">Publication enquiries: </w:t>
                </w:r>
                <w:r>
                  <w:br/>
                </w:r>
                <w:r w:rsidR="00FA16A0">
                  <w:t>Strategic Communications and Engagement | p</w:t>
                </w:r>
                <w:r w:rsidRPr="00137FAB">
                  <w:t xml:space="preserve">hone 03 9653 2244 | </w:t>
                </w:r>
                <w:r w:rsidR="00FA16A0">
                  <w:t>e</w:t>
                </w:r>
                <w:r w:rsidRPr="00137FAB">
                  <w:t xml:space="preserve">mail </w:t>
                </w:r>
                <w:r w:rsidRPr="00AC587D">
                  <w:t>publications@pc.gov.au</w:t>
                </w:r>
              </w:p>
            </w:tc>
          </w:tr>
        </w:tbl>
        <w:p w14:paraId="75B752EA" w14:textId="77777777" w:rsidR="00CC585F" w:rsidRPr="00DA3017" w:rsidRDefault="00CC585F" w:rsidP="00CC585F">
          <w:pPr>
            <w:spacing w:before="0" w:after="160" w:line="259" w:lineRule="auto"/>
            <w:rPr>
              <w:b/>
              <w:color w:val="FFFFFF" w:themeColor="background1"/>
            </w:rPr>
          </w:pPr>
          <w:r>
            <w:rPr>
              <w:rStyle w:val="White"/>
              <w:b/>
            </w:rPr>
            <w:t xml:space="preserve"> </w:t>
          </w:r>
        </w:p>
      </w:sdtContent>
    </w:sdt>
    <w:p w14:paraId="14F4D18C" w14:textId="77777777" w:rsidR="00CC585F" w:rsidRDefault="00CC585F" w:rsidP="00CC585F">
      <w:pPr>
        <w:sectPr w:rsidR="00CC585F" w:rsidSect="00CC585F">
          <w:headerReference w:type="even" r:id="rId23"/>
          <w:headerReference w:type="default" r:id="rId24"/>
          <w:footerReference w:type="even" r:id="rId25"/>
          <w:footerReference w:type="default" r:id="rId26"/>
          <w:headerReference w:type="first" r:id="rId27"/>
          <w:footnotePr>
            <w:numRestart w:val="eachSect"/>
          </w:footnotePr>
          <w:pgSz w:w="11906" w:h="16838" w:code="9"/>
          <w:pgMar w:top="1134" w:right="1134" w:bottom="1134" w:left="1134" w:header="794" w:footer="510" w:gutter="0"/>
          <w:pgNumType w:fmt="lowerRoman" w:start="2"/>
          <w:cols w:space="708"/>
          <w:docGrid w:linePitch="360"/>
        </w:sectPr>
      </w:pPr>
    </w:p>
    <w:p w14:paraId="6B8358FD" w14:textId="11DFFBDB" w:rsidR="00482FE5" w:rsidRDefault="00482FE5" w:rsidP="0028534B">
      <w:pPr>
        <w:pStyle w:val="Heading1-nobackground"/>
      </w:pPr>
      <w:bookmarkStart w:id="4" w:name="_Toc172029166"/>
      <w:r w:rsidRPr="00AC587D">
        <w:lastRenderedPageBreak/>
        <w:t>Contents</w:t>
      </w:r>
      <w:bookmarkEnd w:id="3"/>
      <w:bookmarkEnd w:id="2"/>
      <w:bookmarkEnd w:id="1"/>
      <w:bookmarkEnd w:id="0"/>
      <w:bookmarkEnd w:id="4"/>
    </w:p>
    <w:p w14:paraId="0BA627CF" w14:textId="415C5C0A" w:rsidR="005050E8" w:rsidRDefault="001E0F96">
      <w:pPr>
        <w:pStyle w:val="TOC1"/>
        <w:rPr>
          <w:rFonts w:asciiTheme="minorHAnsi" w:eastAsiaTheme="minorEastAsia" w:hAnsiTheme="minorHAnsi"/>
          <w:color w:val="auto"/>
          <w:spacing w:val="0"/>
          <w:kern w:val="2"/>
          <w:sz w:val="24"/>
          <w:szCs w:val="24"/>
          <w:lang w:eastAsia="en-AU"/>
          <w14:ligatures w14:val="standardContextual"/>
        </w:rPr>
      </w:pPr>
      <w: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fldChar w:fldCharType="separate"/>
      </w:r>
      <w:r w:rsidR="005050E8">
        <w:t>Contents</w:t>
      </w:r>
      <w:r w:rsidR="005050E8">
        <w:rPr>
          <w:webHidden/>
        </w:rPr>
        <w:tab/>
      </w:r>
      <w:r w:rsidR="005050E8">
        <w:rPr>
          <w:webHidden/>
        </w:rPr>
        <w:fldChar w:fldCharType="begin"/>
      </w:r>
      <w:r w:rsidR="005050E8">
        <w:rPr>
          <w:webHidden/>
        </w:rPr>
        <w:instrText xml:space="preserve"> PAGEREF _Toc172029166 \h </w:instrText>
      </w:r>
      <w:r w:rsidR="005050E8">
        <w:rPr>
          <w:webHidden/>
        </w:rPr>
      </w:r>
      <w:r w:rsidR="005050E8">
        <w:rPr>
          <w:webHidden/>
        </w:rPr>
        <w:fldChar w:fldCharType="separate"/>
      </w:r>
      <w:r w:rsidR="000472EA">
        <w:rPr>
          <w:webHidden/>
        </w:rPr>
        <w:t>iii</w:t>
      </w:r>
      <w:r w:rsidR="005050E8">
        <w:rPr>
          <w:webHidden/>
        </w:rPr>
        <w:fldChar w:fldCharType="end"/>
      </w:r>
    </w:p>
    <w:p w14:paraId="0051D5BE" w14:textId="35438CE8"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About this annex</w:t>
      </w:r>
      <w:r>
        <w:rPr>
          <w:webHidden/>
        </w:rPr>
        <w:tab/>
      </w:r>
      <w:r>
        <w:rPr>
          <w:webHidden/>
        </w:rPr>
        <w:fldChar w:fldCharType="begin"/>
      </w:r>
      <w:r>
        <w:rPr>
          <w:webHidden/>
        </w:rPr>
        <w:instrText xml:space="preserve"> PAGEREF _Toc172029167 \h </w:instrText>
      </w:r>
      <w:r>
        <w:rPr>
          <w:webHidden/>
        </w:rPr>
      </w:r>
      <w:r>
        <w:rPr>
          <w:webHidden/>
        </w:rPr>
        <w:fldChar w:fldCharType="separate"/>
      </w:r>
      <w:r w:rsidR="000472EA">
        <w:rPr>
          <w:webHidden/>
        </w:rPr>
        <w:t>iv</w:t>
      </w:r>
      <w:r>
        <w:rPr>
          <w:webHidden/>
        </w:rPr>
        <w:fldChar w:fldCharType="end"/>
      </w:r>
    </w:p>
    <w:p w14:paraId="5E818D93" w14:textId="306D91FD"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1.</w:t>
      </w:r>
      <w:r>
        <w:rPr>
          <w:rFonts w:asciiTheme="minorHAnsi" w:eastAsiaTheme="minorEastAsia" w:hAnsiTheme="minorHAnsi"/>
          <w:color w:val="auto"/>
          <w:spacing w:val="0"/>
          <w:kern w:val="2"/>
          <w:sz w:val="24"/>
          <w:szCs w:val="24"/>
          <w:lang w:eastAsia="en-AU"/>
          <w14:ligatures w14:val="standardContextual"/>
        </w:rPr>
        <w:tab/>
      </w:r>
      <w:r>
        <w:t>Overview of the Commission’s assistance measurement framework</w:t>
      </w:r>
      <w:r>
        <w:rPr>
          <w:webHidden/>
        </w:rPr>
        <w:tab/>
      </w:r>
      <w:r>
        <w:rPr>
          <w:webHidden/>
        </w:rPr>
        <w:fldChar w:fldCharType="begin"/>
      </w:r>
      <w:r>
        <w:rPr>
          <w:webHidden/>
        </w:rPr>
        <w:instrText xml:space="preserve"> PAGEREF _Toc172029168 \h </w:instrText>
      </w:r>
      <w:r>
        <w:rPr>
          <w:webHidden/>
        </w:rPr>
      </w:r>
      <w:r>
        <w:rPr>
          <w:webHidden/>
        </w:rPr>
        <w:fldChar w:fldCharType="separate"/>
      </w:r>
      <w:r w:rsidR="000472EA">
        <w:rPr>
          <w:webHidden/>
        </w:rPr>
        <w:t>1</w:t>
      </w:r>
      <w:r>
        <w:rPr>
          <w:webHidden/>
        </w:rPr>
        <w:fldChar w:fldCharType="end"/>
      </w:r>
    </w:p>
    <w:p w14:paraId="2B21190C" w14:textId="1BCBE804" w:rsidR="005050E8" w:rsidRDefault="005050E8">
      <w:pPr>
        <w:pStyle w:val="TOC2"/>
        <w:rPr>
          <w:rFonts w:eastAsiaTheme="minorEastAsia"/>
          <w:kern w:val="2"/>
          <w:sz w:val="24"/>
          <w:szCs w:val="24"/>
          <w:lang w:eastAsia="en-AU"/>
          <w14:ligatures w14:val="standardContextual"/>
        </w:rPr>
      </w:pPr>
      <w:r>
        <w:t>Assistance measures covered</w:t>
      </w:r>
      <w:r>
        <w:rPr>
          <w:webHidden/>
        </w:rPr>
        <w:tab/>
      </w:r>
      <w:r>
        <w:rPr>
          <w:webHidden/>
        </w:rPr>
        <w:fldChar w:fldCharType="begin"/>
      </w:r>
      <w:r>
        <w:rPr>
          <w:webHidden/>
        </w:rPr>
        <w:instrText xml:space="preserve"> PAGEREF _Toc172029169 \h </w:instrText>
      </w:r>
      <w:r>
        <w:rPr>
          <w:webHidden/>
        </w:rPr>
      </w:r>
      <w:r>
        <w:rPr>
          <w:webHidden/>
        </w:rPr>
        <w:fldChar w:fldCharType="separate"/>
      </w:r>
      <w:r w:rsidR="000472EA">
        <w:rPr>
          <w:webHidden/>
        </w:rPr>
        <w:t>1</w:t>
      </w:r>
      <w:r>
        <w:rPr>
          <w:webHidden/>
        </w:rPr>
        <w:fldChar w:fldCharType="end"/>
      </w:r>
    </w:p>
    <w:p w14:paraId="2FCA9EA7" w14:textId="5E0A3BFE" w:rsidR="005050E8" w:rsidRDefault="005050E8">
      <w:pPr>
        <w:pStyle w:val="TOC2"/>
        <w:rPr>
          <w:rFonts w:eastAsiaTheme="minorEastAsia"/>
          <w:kern w:val="2"/>
          <w:sz w:val="24"/>
          <w:szCs w:val="24"/>
          <w:lang w:eastAsia="en-AU"/>
          <w14:ligatures w14:val="standardContextual"/>
        </w:rPr>
      </w:pPr>
      <w:r>
        <w:t>Data sources</w:t>
      </w:r>
      <w:r>
        <w:rPr>
          <w:webHidden/>
        </w:rPr>
        <w:tab/>
      </w:r>
      <w:r>
        <w:rPr>
          <w:webHidden/>
        </w:rPr>
        <w:fldChar w:fldCharType="begin"/>
      </w:r>
      <w:r>
        <w:rPr>
          <w:webHidden/>
        </w:rPr>
        <w:instrText xml:space="preserve"> PAGEREF _Toc172029170 \h </w:instrText>
      </w:r>
      <w:r>
        <w:rPr>
          <w:webHidden/>
        </w:rPr>
      </w:r>
      <w:r>
        <w:rPr>
          <w:webHidden/>
        </w:rPr>
        <w:fldChar w:fldCharType="separate"/>
      </w:r>
      <w:r w:rsidR="000472EA">
        <w:rPr>
          <w:webHidden/>
        </w:rPr>
        <w:t>3</w:t>
      </w:r>
      <w:r>
        <w:rPr>
          <w:webHidden/>
        </w:rPr>
        <w:fldChar w:fldCharType="end"/>
      </w:r>
    </w:p>
    <w:p w14:paraId="0B35367A" w14:textId="7713DA7A" w:rsidR="005050E8" w:rsidRDefault="005050E8">
      <w:pPr>
        <w:pStyle w:val="TOC2"/>
        <w:rPr>
          <w:rFonts w:eastAsiaTheme="minorEastAsia"/>
          <w:kern w:val="2"/>
          <w:sz w:val="24"/>
          <w:szCs w:val="24"/>
          <w:lang w:eastAsia="en-AU"/>
          <w14:ligatures w14:val="standardContextual"/>
        </w:rPr>
      </w:pPr>
      <w:r>
        <w:t>Industry groupings</w:t>
      </w:r>
      <w:r>
        <w:rPr>
          <w:webHidden/>
        </w:rPr>
        <w:tab/>
      </w:r>
      <w:r>
        <w:rPr>
          <w:webHidden/>
        </w:rPr>
        <w:fldChar w:fldCharType="begin"/>
      </w:r>
      <w:r>
        <w:rPr>
          <w:webHidden/>
        </w:rPr>
        <w:instrText xml:space="preserve"> PAGEREF _Toc172029171 \h </w:instrText>
      </w:r>
      <w:r>
        <w:rPr>
          <w:webHidden/>
        </w:rPr>
      </w:r>
      <w:r>
        <w:rPr>
          <w:webHidden/>
        </w:rPr>
        <w:fldChar w:fldCharType="separate"/>
      </w:r>
      <w:r w:rsidR="000472EA">
        <w:rPr>
          <w:webHidden/>
        </w:rPr>
        <w:t>3</w:t>
      </w:r>
      <w:r>
        <w:rPr>
          <w:webHidden/>
        </w:rPr>
        <w:fldChar w:fldCharType="end"/>
      </w:r>
    </w:p>
    <w:p w14:paraId="13779694" w14:textId="63B99AD3"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2.</w:t>
      </w:r>
      <w:r>
        <w:rPr>
          <w:rFonts w:asciiTheme="minorHAnsi" w:eastAsiaTheme="minorEastAsia" w:hAnsiTheme="minorHAnsi"/>
          <w:color w:val="auto"/>
          <w:spacing w:val="0"/>
          <w:kern w:val="2"/>
          <w:sz w:val="24"/>
          <w:szCs w:val="24"/>
          <w:lang w:eastAsia="en-AU"/>
          <w14:ligatures w14:val="standardContextual"/>
        </w:rPr>
        <w:tab/>
      </w:r>
      <w:r>
        <w:t>How the assistance estimates are calculated</w:t>
      </w:r>
      <w:r>
        <w:rPr>
          <w:webHidden/>
        </w:rPr>
        <w:tab/>
      </w:r>
      <w:r>
        <w:rPr>
          <w:webHidden/>
        </w:rPr>
        <w:fldChar w:fldCharType="begin"/>
      </w:r>
      <w:r>
        <w:rPr>
          <w:webHidden/>
        </w:rPr>
        <w:instrText xml:space="preserve"> PAGEREF _Toc172029172 \h </w:instrText>
      </w:r>
      <w:r>
        <w:rPr>
          <w:webHidden/>
        </w:rPr>
      </w:r>
      <w:r>
        <w:rPr>
          <w:webHidden/>
        </w:rPr>
        <w:fldChar w:fldCharType="separate"/>
      </w:r>
      <w:r w:rsidR="000472EA">
        <w:rPr>
          <w:webHidden/>
        </w:rPr>
        <w:t>7</w:t>
      </w:r>
      <w:r>
        <w:rPr>
          <w:webHidden/>
        </w:rPr>
        <w:fldChar w:fldCharType="end"/>
      </w:r>
    </w:p>
    <w:p w14:paraId="6DD85E57" w14:textId="51CA642C" w:rsidR="005050E8" w:rsidRDefault="005050E8">
      <w:pPr>
        <w:pStyle w:val="TOC2"/>
        <w:rPr>
          <w:rFonts w:eastAsiaTheme="minorEastAsia"/>
          <w:kern w:val="2"/>
          <w:sz w:val="24"/>
          <w:szCs w:val="24"/>
          <w:lang w:eastAsia="en-AU"/>
          <w14:ligatures w14:val="standardContextual"/>
        </w:rPr>
      </w:pPr>
      <w:r>
        <w:t>Estimating budgetary assistance</w:t>
      </w:r>
      <w:r>
        <w:rPr>
          <w:webHidden/>
        </w:rPr>
        <w:tab/>
      </w:r>
      <w:r>
        <w:rPr>
          <w:webHidden/>
        </w:rPr>
        <w:fldChar w:fldCharType="begin"/>
      </w:r>
      <w:r>
        <w:rPr>
          <w:webHidden/>
        </w:rPr>
        <w:instrText xml:space="preserve"> PAGEREF _Toc172029173 \h </w:instrText>
      </w:r>
      <w:r>
        <w:rPr>
          <w:webHidden/>
        </w:rPr>
      </w:r>
      <w:r>
        <w:rPr>
          <w:webHidden/>
        </w:rPr>
        <w:fldChar w:fldCharType="separate"/>
      </w:r>
      <w:r w:rsidR="000472EA">
        <w:rPr>
          <w:webHidden/>
        </w:rPr>
        <w:t>7</w:t>
      </w:r>
      <w:r>
        <w:rPr>
          <w:webHidden/>
        </w:rPr>
        <w:fldChar w:fldCharType="end"/>
      </w:r>
    </w:p>
    <w:p w14:paraId="20A820C0" w14:textId="14181D51" w:rsidR="005050E8" w:rsidRDefault="005050E8">
      <w:pPr>
        <w:pStyle w:val="TOC2"/>
        <w:rPr>
          <w:rFonts w:eastAsiaTheme="minorEastAsia"/>
          <w:kern w:val="2"/>
          <w:sz w:val="24"/>
          <w:szCs w:val="24"/>
          <w:lang w:eastAsia="en-AU"/>
          <w14:ligatures w14:val="standardContextual"/>
        </w:rPr>
      </w:pPr>
      <w:r>
        <w:t>Estimating the compliance cost of tariffs</w:t>
      </w:r>
      <w:r>
        <w:rPr>
          <w:webHidden/>
        </w:rPr>
        <w:tab/>
      </w:r>
      <w:r>
        <w:rPr>
          <w:webHidden/>
        </w:rPr>
        <w:fldChar w:fldCharType="begin"/>
      </w:r>
      <w:r>
        <w:rPr>
          <w:webHidden/>
        </w:rPr>
        <w:instrText xml:space="preserve"> PAGEREF _Toc172029174 \h </w:instrText>
      </w:r>
      <w:r>
        <w:rPr>
          <w:webHidden/>
        </w:rPr>
      </w:r>
      <w:r>
        <w:rPr>
          <w:webHidden/>
        </w:rPr>
        <w:fldChar w:fldCharType="separate"/>
      </w:r>
      <w:r w:rsidR="000472EA">
        <w:rPr>
          <w:webHidden/>
        </w:rPr>
        <w:t>10</w:t>
      </w:r>
      <w:r>
        <w:rPr>
          <w:webHidden/>
        </w:rPr>
        <w:fldChar w:fldCharType="end"/>
      </w:r>
    </w:p>
    <w:p w14:paraId="6CFD2403" w14:textId="5E19A701" w:rsidR="005050E8" w:rsidRDefault="005050E8">
      <w:pPr>
        <w:pStyle w:val="TOC2"/>
        <w:rPr>
          <w:rFonts w:eastAsiaTheme="minorEastAsia"/>
          <w:kern w:val="2"/>
          <w:sz w:val="24"/>
          <w:szCs w:val="24"/>
          <w:lang w:eastAsia="en-AU"/>
          <w14:ligatures w14:val="standardContextual"/>
        </w:rPr>
      </w:pPr>
      <w:r>
        <w:t>Estimating concessional finance</w:t>
      </w:r>
      <w:r>
        <w:rPr>
          <w:webHidden/>
        </w:rPr>
        <w:tab/>
      </w:r>
      <w:r>
        <w:rPr>
          <w:webHidden/>
        </w:rPr>
        <w:fldChar w:fldCharType="begin"/>
      </w:r>
      <w:r>
        <w:rPr>
          <w:webHidden/>
        </w:rPr>
        <w:instrText xml:space="preserve"> PAGEREF _Toc172029175 \h </w:instrText>
      </w:r>
      <w:r>
        <w:rPr>
          <w:webHidden/>
        </w:rPr>
      </w:r>
      <w:r>
        <w:rPr>
          <w:webHidden/>
        </w:rPr>
        <w:fldChar w:fldCharType="separate"/>
      </w:r>
      <w:r w:rsidR="000472EA">
        <w:rPr>
          <w:webHidden/>
        </w:rPr>
        <w:t>11</w:t>
      </w:r>
      <w:r>
        <w:rPr>
          <w:webHidden/>
        </w:rPr>
        <w:fldChar w:fldCharType="end"/>
      </w:r>
    </w:p>
    <w:p w14:paraId="465B851F" w14:textId="4CC60750"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Abbreviations</w:t>
      </w:r>
      <w:r>
        <w:rPr>
          <w:webHidden/>
        </w:rPr>
        <w:tab/>
      </w:r>
      <w:r>
        <w:rPr>
          <w:webHidden/>
        </w:rPr>
        <w:fldChar w:fldCharType="begin"/>
      </w:r>
      <w:r>
        <w:rPr>
          <w:webHidden/>
        </w:rPr>
        <w:instrText xml:space="preserve"> PAGEREF _Toc172029176 \h </w:instrText>
      </w:r>
      <w:r>
        <w:rPr>
          <w:webHidden/>
        </w:rPr>
      </w:r>
      <w:r>
        <w:rPr>
          <w:webHidden/>
        </w:rPr>
        <w:fldChar w:fldCharType="separate"/>
      </w:r>
      <w:r w:rsidR="000472EA">
        <w:rPr>
          <w:webHidden/>
        </w:rPr>
        <w:t>13</w:t>
      </w:r>
      <w:r>
        <w:rPr>
          <w:webHidden/>
        </w:rPr>
        <w:fldChar w:fldCharType="end"/>
      </w:r>
    </w:p>
    <w:p w14:paraId="400EBDD2" w14:textId="5A03C588" w:rsidR="005050E8" w:rsidRDefault="005050E8">
      <w:pPr>
        <w:pStyle w:val="TOC1"/>
        <w:rPr>
          <w:rFonts w:asciiTheme="minorHAnsi" w:eastAsiaTheme="minorEastAsia" w:hAnsiTheme="minorHAnsi"/>
          <w:color w:val="auto"/>
          <w:spacing w:val="0"/>
          <w:kern w:val="2"/>
          <w:sz w:val="24"/>
          <w:szCs w:val="24"/>
          <w:lang w:eastAsia="en-AU"/>
          <w14:ligatures w14:val="standardContextual"/>
        </w:rPr>
      </w:pPr>
      <w:r>
        <w:t>References</w:t>
      </w:r>
      <w:r>
        <w:rPr>
          <w:webHidden/>
        </w:rPr>
        <w:tab/>
      </w:r>
      <w:r>
        <w:rPr>
          <w:webHidden/>
        </w:rPr>
        <w:fldChar w:fldCharType="begin"/>
      </w:r>
      <w:r>
        <w:rPr>
          <w:webHidden/>
        </w:rPr>
        <w:instrText xml:space="preserve"> PAGEREF _Toc172029177 \h </w:instrText>
      </w:r>
      <w:r>
        <w:rPr>
          <w:webHidden/>
        </w:rPr>
      </w:r>
      <w:r>
        <w:rPr>
          <w:webHidden/>
        </w:rPr>
        <w:fldChar w:fldCharType="separate"/>
      </w:r>
      <w:r w:rsidR="000472EA">
        <w:rPr>
          <w:webHidden/>
        </w:rPr>
        <w:t>13</w:t>
      </w:r>
      <w:r>
        <w:rPr>
          <w:webHidden/>
        </w:rPr>
        <w:fldChar w:fldCharType="end"/>
      </w:r>
    </w:p>
    <w:p w14:paraId="700D3FE1" w14:textId="1094E6AD" w:rsidR="001E0F96" w:rsidRDefault="001E0F96" w:rsidP="00DD5B13">
      <w:pPr>
        <w:pStyle w:val="BodyText"/>
        <w:sectPr w:rsidR="001E0F96" w:rsidSect="00205ED5">
          <w:headerReference w:type="even" r:id="rId28"/>
          <w:headerReference w:type="default" r:id="rId29"/>
          <w:footerReference w:type="even" r:id="rId30"/>
          <w:footerReference w:type="default" r:id="rId31"/>
          <w:headerReference w:type="first" r:id="rId32"/>
          <w:type w:val="oddPage"/>
          <w:pgSz w:w="11906" w:h="16838" w:code="9"/>
          <w:pgMar w:top="1134" w:right="1134" w:bottom="1134" w:left="1134" w:header="794" w:footer="510" w:gutter="0"/>
          <w:pgNumType w:fmt="lowerRoman"/>
          <w:cols w:space="708"/>
          <w:docGrid w:linePitch="360"/>
        </w:sectPr>
      </w:pPr>
      <w:r>
        <w:rPr>
          <w:sz w:val="18"/>
        </w:rPr>
        <w:fldChar w:fldCharType="end"/>
      </w:r>
    </w:p>
    <w:p w14:paraId="75E6C5A8" w14:textId="77777777" w:rsidR="005F54A8" w:rsidRDefault="005F54A8" w:rsidP="005A15CC">
      <w:pPr>
        <w:pStyle w:val="Heading1-nobackground"/>
      </w:pPr>
      <w:bookmarkStart w:id="5" w:name="_Toc172029167"/>
      <w:r>
        <w:lastRenderedPageBreak/>
        <w:t>About this annex</w:t>
      </w:r>
      <w:bookmarkEnd w:id="5"/>
    </w:p>
    <w:p w14:paraId="3139C01C" w14:textId="69339153" w:rsidR="005F54A8" w:rsidRPr="00966E1C" w:rsidRDefault="005F54A8" w:rsidP="005F54A8">
      <w:pPr>
        <w:pStyle w:val="BodyText"/>
        <w:rPr>
          <w:spacing w:val="-4"/>
        </w:rPr>
      </w:pPr>
      <w:r w:rsidRPr="003345E9">
        <w:t xml:space="preserve">This annex provides an overview of the </w:t>
      </w:r>
      <w:r w:rsidR="00EE6E9E">
        <w:t xml:space="preserve">Productivity </w:t>
      </w:r>
      <w:r w:rsidRPr="003345E9">
        <w:t xml:space="preserve">Commission’s </w:t>
      </w:r>
      <w:r w:rsidR="00EE6E9E">
        <w:t xml:space="preserve">industry </w:t>
      </w:r>
      <w:r w:rsidRPr="003345E9">
        <w:t>assistance measurement framework</w:t>
      </w:r>
      <w:r w:rsidR="00BE3A2C" w:rsidRPr="003345E9">
        <w:t xml:space="preserve"> </w:t>
      </w:r>
      <w:r w:rsidR="004C48FD" w:rsidRPr="003345E9">
        <w:t>and information</w:t>
      </w:r>
      <w:r w:rsidRPr="003345E9">
        <w:t xml:space="preserve"> about how the Commission produces annual assistance estimates. From 2020</w:t>
      </w:r>
      <w:r w:rsidR="0098351A">
        <w:noBreakHyphen/>
      </w:r>
      <w:r w:rsidRPr="003345E9">
        <w:t xml:space="preserve">21, </w:t>
      </w:r>
      <w:r w:rsidR="00720EF1" w:rsidRPr="003345E9">
        <w:t xml:space="preserve">this annex </w:t>
      </w:r>
      <w:r w:rsidRPr="003345E9">
        <w:t xml:space="preserve">replaces the annual annexes, published since 2000, </w:t>
      </w:r>
      <w:r w:rsidR="00720EF1" w:rsidRPr="003345E9">
        <w:t xml:space="preserve">which </w:t>
      </w:r>
      <w:r w:rsidRPr="003345E9">
        <w:t>are reported on the Commission’s website</w:t>
      </w:r>
      <w:r w:rsidRPr="00966E1C">
        <w:rPr>
          <w:spacing w:val="-4"/>
        </w:rPr>
        <w:t>.</w:t>
      </w:r>
      <w:r w:rsidR="006B0611" w:rsidRPr="00DC4317">
        <w:rPr>
          <w:rStyle w:val="FootnoteReference"/>
        </w:rPr>
        <w:footnoteReference w:id="2"/>
      </w:r>
      <w:r w:rsidR="006B0611" w:rsidRPr="00966E1C">
        <w:rPr>
          <w:spacing w:val="-4"/>
        </w:rPr>
        <w:t xml:space="preserve"> </w:t>
      </w:r>
      <w:r w:rsidRPr="003345E9">
        <w:t>(A full list of the Commission’s</w:t>
      </w:r>
      <w:r w:rsidR="005C316A">
        <w:t xml:space="preserve"> annual</w:t>
      </w:r>
      <w:r w:rsidRPr="00966E1C">
        <w:rPr>
          <w:spacing w:val="-4"/>
        </w:rPr>
        <w:t xml:space="preserve"> </w:t>
      </w:r>
      <w:r w:rsidRPr="00966E1C">
        <w:rPr>
          <w:i/>
          <w:iCs/>
          <w:spacing w:val="-4"/>
        </w:rPr>
        <w:t>Trade and Assistance Reviews</w:t>
      </w:r>
      <w:r w:rsidR="003E056A">
        <w:rPr>
          <w:spacing w:val="-4"/>
        </w:rPr>
        <w:t xml:space="preserve"> (TARs)</w:t>
      </w:r>
      <w:r w:rsidRPr="00966E1C">
        <w:rPr>
          <w:spacing w:val="-4"/>
        </w:rPr>
        <w:t xml:space="preserve"> can be found at </w:t>
      </w:r>
      <w:r w:rsidR="00F83BE9" w:rsidRPr="00832249">
        <w:rPr>
          <w:spacing w:val="-4"/>
        </w:rPr>
        <w:t>www.pc.gov.au/research/ongoing/trade-assistance</w:t>
      </w:r>
      <w:r w:rsidRPr="00966E1C">
        <w:rPr>
          <w:spacing w:val="-4"/>
        </w:rPr>
        <w:t>.)</w:t>
      </w:r>
    </w:p>
    <w:p w14:paraId="0F8BB23D" w14:textId="281F396A" w:rsidR="005F54A8" w:rsidRPr="003345E9" w:rsidRDefault="005F54A8" w:rsidP="003345E9">
      <w:pPr>
        <w:pStyle w:val="BodyText"/>
      </w:pPr>
      <w:r w:rsidRPr="003345E9">
        <w:t>The methods, scope and data sources for assistance estimates have changed over time. For example, early estimates by the Commission’s predecessors reflected the importance of the costs of protecting the manufacturing sector against imports</w:t>
      </w:r>
      <w:r w:rsidR="005C316A">
        <w:t>,</w:t>
      </w:r>
      <w:r w:rsidRPr="003345E9">
        <w:t xml:space="preserve"> and of domestic marketing arrangements for the agricultural sector. </w:t>
      </w:r>
      <w:r w:rsidR="00936DE4" w:rsidRPr="003345E9">
        <w:t xml:space="preserve">Subsequent </w:t>
      </w:r>
      <w:r w:rsidRPr="003345E9">
        <w:t>estimates have expanded to include budgetary outlays and tax concessions.</w:t>
      </w:r>
    </w:p>
    <w:p w14:paraId="7D418D3F" w14:textId="19297454" w:rsidR="005F54A8" w:rsidRDefault="005F54A8" w:rsidP="003345E9">
      <w:pPr>
        <w:pStyle w:val="BodyText"/>
      </w:pPr>
      <w:r w:rsidRPr="003345E9">
        <w:t>The Commission’s estimates have been derived in several ‘series’, each spanning a number of consecutive years. The data sources and methodologies used to produce the assistance estimates are consistent for years within a series. The estimates published in the</w:t>
      </w:r>
      <w:r>
        <w:t xml:space="preserve"> </w:t>
      </w:r>
      <w:r w:rsidR="003E056A">
        <w:t>TAR</w:t>
      </w:r>
      <w:r>
        <w:t xml:space="preserve"> </w:t>
      </w:r>
      <w:r w:rsidRPr="003345E9">
        <w:t>each year are re</w:t>
      </w:r>
      <w:r w:rsidR="00DC4317">
        <w:noBreakHyphen/>
      </w:r>
      <w:r w:rsidRPr="003345E9">
        <w:t>benchmarked to a particular ‘series’ to reflect the underlying Australian Bureau of Statistics (ABS) input</w:t>
      </w:r>
      <w:r w:rsidR="00DC4317">
        <w:noBreakHyphen/>
      </w:r>
      <w:r w:rsidRPr="003345E9">
        <w:t>output data used to benchmark the estimates. The Methodological Annex to the</w:t>
      </w:r>
      <w:r>
        <w:t xml:space="preserve"> </w:t>
      </w:r>
      <w:r w:rsidRPr="00AC086B">
        <w:rPr>
          <w:i/>
        </w:rPr>
        <w:t>Trade and Assistance Review 2018</w:t>
      </w:r>
      <w:r w:rsidR="00ED5D34">
        <w:rPr>
          <w:i/>
        </w:rPr>
        <w:noBreakHyphen/>
      </w:r>
      <w:r w:rsidRPr="00AC086B">
        <w:rPr>
          <w:i/>
        </w:rPr>
        <w:t>19</w:t>
      </w:r>
      <w:r w:rsidRPr="008B7C06">
        <w:rPr>
          <w:iCs/>
        </w:rPr>
        <w:t xml:space="preserve"> </w:t>
      </w:r>
      <w:r w:rsidRPr="003345E9">
        <w:t>explains the re</w:t>
      </w:r>
      <w:r w:rsidR="00ED5D34">
        <w:noBreakHyphen/>
      </w:r>
      <w:r w:rsidRPr="003345E9">
        <w:t>benchmarking process that underlies the 2016</w:t>
      </w:r>
      <w:r w:rsidR="00ED5D34">
        <w:noBreakHyphen/>
      </w:r>
      <w:r w:rsidRPr="003345E9">
        <w:t>17 series</w:t>
      </w:r>
      <w:r>
        <w:t>.</w:t>
      </w:r>
    </w:p>
    <w:p w14:paraId="0D49179E" w14:textId="77777777" w:rsidR="00995EAC" w:rsidRDefault="00995EAC" w:rsidP="005F54A8">
      <w:pPr>
        <w:pStyle w:val="BodyText"/>
      </w:pPr>
    </w:p>
    <w:p w14:paraId="6E044D44" w14:textId="3B7D285E" w:rsidR="00D373E1" w:rsidRDefault="00D373E1" w:rsidP="002E3F19">
      <w:pPr>
        <w:rPr>
          <w:bCs/>
          <w:noProof/>
        </w:rPr>
        <w:sectPr w:rsidR="00D373E1" w:rsidSect="00205ED5">
          <w:headerReference w:type="even" r:id="rId33"/>
          <w:headerReference w:type="default" r:id="rId34"/>
          <w:headerReference w:type="first" r:id="rId35"/>
          <w:pgSz w:w="11906" w:h="16838" w:code="9"/>
          <w:pgMar w:top="1134" w:right="1134" w:bottom="1134" w:left="1134" w:header="794" w:footer="510" w:gutter="0"/>
          <w:pgNumType w:fmt="lowerRoman"/>
          <w:cols w:space="708"/>
          <w:docGrid w:linePitch="360"/>
        </w:sectPr>
      </w:pPr>
    </w:p>
    <w:p w14:paraId="4B3C864A" w14:textId="32FE5F4C" w:rsidR="00BC2F5F" w:rsidRDefault="0053553F" w:rsidP="00BC2F5F">
      <w:pPr>
        <w:pStyle w:val="Heading1"/>
        <w:numPr>
          <w:ilvl w:val="0"/>
          <w:numId w:val="25"/>
        </w:numPr>
      </w:pPr>
      <w:bookmarkStart w:id="6" w:name="_Toc107232548"/>
      <w:bookmarkStart w:id="7" w:name="_Toc172029168"/>
      <w:r>
        <w:lastRenderedPageBreak/>
        <w:t>Overview of the Commission’s assistance measurement framework</w:t>
      </w:r>
      <w:bookmarkEnd w:id="6"/>
      <w:bookmarkEnd w:id="7"/>
    </w:p>
    <w:p w14:paraId="6FB262C4" w14:textId="2C5B9CCC" w:rsidR="003954AE" w:rsidRDefault="00173D54" w:rsidP="00F83BE9">
      <w:pPr>
        <w:pStyle w:val="Heading2-nonumber"/>
      </w:pPr>
      <w:bookmarkStart w:id="8" w:name="_Toc172029169"/>
      <w:r>
        <w:t>Assistance measures covered</w:t>
      </w:r>
      <w:bookmarkEnd w:id="8"/>
    </w:p>
    <w:p w14:paraId="57A59BA5" w14:textId="77777777" w:rsidR="00C31A9C" w:rsidRPr="00BC19FC" w:rsidRDefault="00C31A9C" w:rsidP="00C31A9C">
      <w:pPr>
        <w:pStyle w:val="BodyText"/>
      </w:pPr>
      <w:r w:rsidRPr="00BC19FC">
        <w:t xml:space="preserve">Section 10(3) of the </w:t>
      </w:r>
      <w:r w:rsidRPr="00BC19FC">
        <w:rPr>
          <w:i/>
        </w:rPr>
        <w:t xml:space="preserve">Productivity Commission Act 1998 </w:t>
      </w:r>
      <w:r w:rsidRPr="00BC19FC">
        <w:rPr>
          <w:iCs/>
        </w:rPr>
        <w:t>(Cwlth)</w:t>
      </w:r>
      <w:r w:rsidRPr="00BC19FC">
        <w:t xml:space="preserve"> defines assistance to industry as:</w:t>
      </w:r>
    </w:p>
    <w:p w14:paraId="0750FAE9" w14:textId="728A4787" w:rsidR="00C31A9C" w:rsidRPr="0053251D" w:rsidRDefault="00C31A9C" w:rsidP="0053251D">
      <w:pPr>
        <w:pStyle w:val="Quote"/>
      </w:pPr>
      <w:r w:rsidRPr="0053251D">
        <w:t>… any act that, directly or indirectly: (a)</w:t>
      </w:r>
      <w:r w:rsidR="0053251D">
        <w:t> </w:t>
      </w:r>
      <w:r w:rsidRPr="0053251D">
        <w:t>assists a person to carry on a business or activity; or (b) confers a pecuniary benefit on, or results in a pecuniary benefit accruing to, a person in respect of carrying on a business or activity.</w:t>
      </w:r>
    </w:p>
    <w:p w14:paraId="48B67AAF" w14:textId="77777777" w:rsidR="00C31A9C" w:rsidRPr="00BC19FC" w:rsidRDefault="00C31A9C" w:rsidP="00C31A9C">
      <w:pPr>
        <w:pStyle w:val="BodyText"/>
      </w:pPr>
      <w:r w:rsidRPr="00BC19FC">
        <w:t>Reflecting this broad definition, measures that assist industry include:</w:t>
      </w:r>
    </w:p>
    <w:p w14:paraId="1B8D74B3" w14:textId="58962E16" w:rsidR="00C31A9C" w:rsidRPr="00A845DB" w:rsidRDefault="00C31A9C" w:rsidP="00CA473B">
      <w:pPr>
        <w:pStyle w:val="ListBullet"/>
      </w:pPr>
      <w:r>
        <w:t>tariffs, quotas, anti</w:t>
      </w:r>
      <w:r w:rsidR="00DC4317">
        <w:noBreakHyphen/>
      </w:r>
      <w:r>
        <w:t>dumping duties and regulatory restrictions on imported goods and services, such as local design rules and quarantine requirements</w:t>
      </w:r>
    </w:p>
    <w:p w14:paraId="6EAE675D" w14:textId="6CA7CD9C" w:rsidR="00C31A9C" w:rsidRDefault="46FC8F59" w:rsidP="00CA473B">
      <w:pPr>
        <w:pStyle w:val="ListBullet"/>
      </w:pPr>
      <w:r>
        <w:t>policies that lower the effective price of goods and services below their supply price (the price that producers need to supply that good or service)</w:t>
      </w:r>
    </w:p>
    <w:p w14:paraId="587E120A" w14:textId="2DD9249B" w:rsidR="004B5BEF" w:rsidRPr="00A845DB" w:rsidRDefault="00C31A9C" w:rsidP="00CA473B">
      <w:pPr>
        <w:pStyle w:val="ListBullet"/>
      </w:pPr>
      <w:r>
        <w:t>grants and subsidies</w:t>
      </w:r>
      <w:r w:rsidR="004B5BEF">
        <w:t xml:space="preserve"> that are</w:t>
      </w:r>
      <w:r w:rsidR="003902CD">
        <w:t xml:space="preserve"> selectively</w:t>
      </w:r>
      <w:r w:rsidR="004B5BEF">
        <w:t xml:space="preserve"> </w:t>
      </w:r>
      <w:r w:rsidR="00C40DDC">
        <w:t>available</w:t>
      </w:r>
      <w:r>
        <w:t xml:space="preserve"> for domestic producers</w:t>
      </w:r>
    </w:p>
    <w:p w14:paraId="1CC2CACD" w14:textId="4C4B40D7" w:rsidR="00C31A9C" w:rsidRPr="00A845DB" w:rsidRDefault="004B5BEF" w:rsidP="00CA473B">
      <w:pPr>
        <w:pStyle w:val="ListBullet"/>
      </w:pPr>
      <w:r w:rsidRPr="00A845DB">
        <w:t xml:space="preserve">grants and subsidies that are </w:t>
      </w:r>
      <w:r w:rsidR="003902CD" w:rsidRPr="00A845DB">
        <w:t xml:space="preserve">selectively </w:t>
      </w:r>
      <w:r w:rsidR="00C40DDC" w:rsidRPr="00A845DB">
        <w:t>available</w:t>
      </w:r>
      <w:r w:rsidRPr="00A845DB">
        <w:t xml:space="preserve"> for specific industries</w:t>
      </w:r>
    </w:p>
    <w:p w14:paraId="44FC5C97" w14:textId="0A5B5E88" w:rsidR="004F12A5" w:rsidRPr="00A845DB" w:rsidRDefault="00C31A9C" w:rsidP="00CA473B">
      <w:pPr>
        <w:pStyle w:val="ListBullet"/>
      </w:pPr>
      <w:r w:rsidRPr="00A845DB">
        <w:t>tax expenditures and offsets</w:t>
      </w:r>
      <w:r w:rsidRPr="00A845DB" w:rsidDel="00FA1318">
        <w:t xml:space="preserve"> </w:t>
      </w:r>
      <w:r w:rsidR="004A642C" w:rsidRPr="00A845DB">
        <w:t>that are</w:t>
      </w:r>
      <w:r w:rsidR="00446A15" w:rsidRPr="00A845DB">
        <w:t xml:space="preserve"> </w:t>
      </w:r>
      <w:r w:rsidR="003902CD" w:rsidRPr="00A845DB">
        <w:t xml:space="preserve">selectively </w:t>
      </w:r>
      <w:r w:rsidR="00C40DDC" w:rsidRPr="00A845DB">
        <w:t>available</w:t>
      </w:r>
      <w:r w:rsidR="00446A15" w:rsidRPr="00A845DB">
        <w:t xml:space="preserve"> </w:t>
      </w:r>
      <w:r w:rsidRPr="00A845DB">
        <w:t>for</w:t>
      </w:r>
      <w:r w:rsidR="00F66712" w:rsidRPr="00A845DB">
        <w:t xml:space="preserve"> domestic </w:t>
      </w:r>
      <w:r w:rsidR="00C40DDC" w:rsidRPr="00A845DB">
        <w:t>producers</w:t>
      </w:r>
    </w:p>
    <w:p w14:paraId="77EAD0CB" w14:textId="687F792D" w:rsidR="00C31A9C" w:rsidRPr="00A845DB" w:rsidRDefault="004F12A5" w:rsidP="00CA473B">
      <w:pPr>
        <w:pStyle w:val="ListBullet"/>
      </w:pPr>
      <w:r w:rsidRPr="00A845DB">
        <w:t>tax expenditure</w:t>
      </w:r>
      <w:r w:rsidR="00437055" w:rsidRPr="00A845DB">
        <w:t>s</w:t>
      </w:r>
      <w:r w:rsidRPr="00A845DB">
        <w:t xml:space="preserve"> and offsets that </w:t>
      </w:r>
      <w:r w:rsidR="003D233B" w:rsidRPr="00A845DB">
        <w:t xml:space="preserve">are </w:t>
      </w:r>
      <w:r w:rsidR="003902CD" w:rsidRPr="00A845DB">
        <w:t xml:space="preserve">selectively </w:t>
      </w:r>
      <w:r w:rsidR="00C40DDC" w:rsidRPr="00A845DB">
        <w:t>available</w:t>
      </w:r>
      <w:r w:rsidRPr="00A845DB">
        <w:t xml:space="preserve"> for</w:t>
      </w:r>
      <w:r w:rsidR="00C31A9C" w:rsidRPr="00A845DB">
        <w:t xml:space="preserve"> </w:t>
      </w:r>
      <w:r w:rsidR="00110706" w:rsidRPr="00A845DB">
        <w:t>specific</w:t>
      </w:r>
      <w:r w:rsidR="00F66712" w:rsidRPr="00A845DB">
        <w:t xml:space="preserve"> </w:t>
      </w:r>
      <w:r w:rsidR="00110706" w:rsidRPr="00A845DB">
        <w:t>industries</w:t>
      </w:r>
    </w:p>
    <w:p w14:paraId="0658F00A" w14:textId="308E2B93" w:rsidR="00C31A9C" w:rsidRPr="00A845DB" w:rsidRDefault="00C31A9C" w:rsidP="00CA473B">
      <w:pPr>
        <w:pStyle w:val="ListBullet"/>
      </w:pPr>
      <w:r w:rsidRPr="00A845DB">
        <w:t>‘in kind’ assistance provided by publicly funded intermediaries, such as certain research undertaken by the Commonwealth Scientific and Industrial Research Organisation (CSIRO)</w:t>
      </w:r>
    </w:p>
    <w:p w14:paraId="1CFD5F84" w14:textId="3F2993BD" w:rsidR="00C31A9C" w:rsidRPr="00A845DB" w:rsidRDefault="00C31A9C" w:rsidP="00CA473B">
      <w:pPr>
        <w:pStyle w:val="ListBullet"/>
      </w:pPr>
      <w:r w:rsidRPr="00A845DB">
        <w:t>regulatory restrictions on domestic competition, such as those provided by some statutory marketing arrangements and legislation that reserves markets for particular groups (for example, pharmacies)</w:t>
      </w:r>
    </w:p>
    <w:p w14:paraId="3F46010D" w14:textId="2C4EE564" w:rsidR="00C31A9C" w:rsidRPr="00A845DB" w:rsidRDefault="00C31A9C" w:rsidP="00CA473B">
      <w:pPr>
        <w:pStyle w:val="ListBullet"/>
      </w:pPr>
      <w:r w:rsidRPr="00A845DB">
        <w:t>services provided by government agencies at concessional prices</w:t>
      </w:r>
    </w:p>
    <w:p w14:paraId="7BA32F1A" w14:textId="0E9748A3" w:rsidR="00C31A9C" w:rsidRPr="00A845DB" w:rsidRDefault="00C31A9C" w:rsidP="00CA473B">
      <w:pPr>
        <w:pStyle w:val="ListBullet"/>
      </w:pPr>
      <w:r w:rsidRPr="00A845DB">
        <w:t>preferences for domestic producers under government procurement policies.</w:t>
      </w:r>
    </w:p>
    <w:p w14:paraId="3E53016A" w14:textId="2547B8FA" w:rsidR="00C31A9C" w:rsidRDefault="00C31A9C" w:rsidP="00C31A9C">
      <w:pPr>
        <w:pStyle w:val="BodyText"/>
      </w:pPr>
      <w:r>
        <w:t xml:space="preserve">It is not practicable to cover all forms of government assistance to industry in the estimates. Rather, </w:t>
      </w:r>
      <w:r w:rsidR="00DC1DC1">
        <w:t>the estimates</w:t>
      </w:r>
      <w:r>
        <w:t xml:space="preserve"> focus on the main forms of assistance for particular businesses, activities or industries that </w:t>
      </w:r>
      <w:r w:rsidRPr="00496FE9">
        <w:rPr>
          <w:i/>
          <w:iCs/>
        </w:rPr>
        <w:t>can be quantified</w:t>
      </w:r>
      <w:r>
        <w:t xml:space="preserve"> on an annual basis given the practical constraints of measurement and data availability. </w:t>
      </w:r>
      <w:r w:rsidR="00B962B7">
        <w:t>Some e</w:t>
      </w:r>
      <w:r>
        <w:t>xamples of the types of assistance that are not included in the estimates are in box </w:t>
      </w:r>
      <w:r w:rsidR="008504D7">
        <w:t>1</w:t>
      </w:r>
      <w:r>
        <w:t>.1.</w:t>
      </w:r>
    </w:p>
    <w:tbl>
      <w:tblPr>
        <w:tblStyle w:val="Boxtable"/>
        <w:tblW w:w="5000" w:type="pct"/>
        <w:tblLook w:val="04A0" w:firstRow="1" w:lastRow="0" w:firstColumn="1" w:lastColumn="0" w:noHBand="0" w:noVBand="1"/>
      </w:tblPr>
      <w:tblGrid>
        <w:gridCol w:w="9638"/>
      </w:tblGrid>
      <w:tr w:rsidR="006A755D" w14:paraId="52154130" w14:textId="77777777" w:rsidTr="000D6824">
        <w:trPr>
          <w:tblHeader/>
        </w:trPr>
        <w:tc>
          <w:tcPr>
            <w:tcW w:w="9638" w:type="dxa"/>
            <w:tcMar>
              <w:top w:w="170" w:type="dxa"/>
              <w:left w:w="170" w:type="dxa"/>
              <w:bottom w:w="113" w:type="dxa"/>
              <w:right w:w="170" w:type="dxa"/>
            </w:tcMar>
            <w:hideMark/>
          </w:tcPr>
          <w:p w14:paraId="760FAAB8" w14:textId="1577278D" w:rsidR="006A755D" w:rsidRDefault="00A845DB" w:rsidP="008F652F">
            <w:pPr>
              <w:pStyle w:val="BoxHeading1"/>
              <w:keepLines/>
            </w:pPr>
            <w:bookmarkStart w:id="9" w:name="_Ref78902111"/>
            <w:r>
              <w:lastRenderedPageBreak/>
              <w:t>Box</w:t>
            </w:r>
            <w:r w:rsidR="00DC4317">
              <w:t> </w:t>
            </w:r>
            <w:r w:rsidR="002A2F41">
              <w:rPr>
                <w:noProof/>
              </w:rPr>
              <w:t>1</w:t>
            </w:r>
            <w:r>
              <w:t>.</w:t>
            </w:r>
            <w:r w:rsidR="002A2F41">
              <w:rPr>
                <w:noProof/>
              </w:rPr>
              <w:t>1</w:t>
            </w:r>
            <w:r w:rsidR="006A755D">
              <w:t xml:space="preserve"> – </w:t>
            </w:r>
            <w:bookmarkEnd w:id="9"/>
            <w:r w:rsidR="006A755D">
              <w:t>What is not included in the Commission’s assistance estimates</w:t>
            </w:r>
          </w:p>
        </w:tc>
      </w:tr>
      <w:tr w:rsidR="006A755D" w14:paraId="705E9A35" w14:textId="77777777" w:rsidTr="000D6824">
        <w:tc>
          <w:tcPr>
            <w:tcW w:w="9638" w:type="dxa"/>
            <w:tcMar>
              <w:top w:w="28" w:type="dxa"/>
              <w:left w:w="170" w:type="dxa"/>
              <w:bottom w:w="170" w:type="dxa"/>
              <w:right w:w="170" w:type="dxa"/>
            </w:tcMar>
            <w:hideMark/>
          </w:tcPr>
          <w:p w14:paraId="1780964C" w14:textId="5D00D333" w:rsidR="00B5060B" w:rsidRDefault="00B5060B" w:rsidP="008F652F">
            <w:pPr>
              <w:pStyle w:val="BodyText"/>
              <w:keepNext/>
              <w:keepLines/>
            </w:pPr>
            <w:r>
              <w:t xml:space="preserve">The Commission’s assistance estimates </w:t>
            </w:r>
            <w:r w:rsidR="00555EF4">
              <w:t>cover</w:t>
            </w:r>
            <w:r>
              <w:t xml:space="preserve"> measures that</w:t>
            </w:r>
            <w:r w:rsidR="00451C2B">
              <w:t xml:space="preserve"> are</w:t>
            </w:r>
            <w:r>
              <w:t xml:space="preserve"> </w:t>
            </w:r>
            <w:r w:rsidR="00451C2B">
              <w:t>available</w:t>
            </w:r>
            <w:r>
              <w:t xml:space="preserve"> </w:t>
            </w:r>
            <w:r w:rsidR="00451C2B">
              <w:t>to</w:t>
            </w:r>
            <w:r>
              <w:t xml:space="preserve"> </w:t>
            </w:r>
            <w:r w:rsidR="00FC1AF3">
              <w:t>particular firms</w:t>
            </w:r>
            <w:r>
              <w:t>, industries or activities, and that can be quantified given practical constraints in measurement and data availability. Some significant government measures that selectively confer industry assistance are not included in assistance estimates because they cannot be adequately or easily quantified. Examples include:</w:t>
            </w:r>
          </w:p>
          <w:p w14:paraId="3B12B0A9" w14:textId="0D689F8A" w:rsidR="00B5060B" w:rsidRPr="004C64F3" w:rsidRDefault="00B5060B" w:rsidP="004C64F3">
            <w:pPr>
              <w:pStyle w:val="ListBullet"/>
            </w:pPr>
            <w:r w:rsidRPr="004C64F3">
              <w:t>regulatory restrictions on competition such as those relating to pharmacies, air services, media and broadcasting, and importing books and second hand cars</w:t>
            </w:r>
          </w:p>
          <w:p w14:paraId="57100F12" w14:textId="01BD2CC8" w:rsidR="00B5060B" w:rsidRPr="004C64F3" w:rsidRDefault="00B5060B" w:rsidP="004C64F3">
            <w:pPr>
              <w:pStyle w:val="ListBullet"/>
            </w:pPr>
            <w:r w:rsidRPr="004C64F3">
              <w:t>government purchasing preferences and local content arrangements, such as defence procurement</w:t>
            </w:r>
          </w:p>
          <w:p w14:paraId="1E1F10EA" w14:textId="516B983F" w:rsidR="00B5060B" w:rsidRPr="004C64F3" w:rsidRDefault="00B5060B" w:rsidP="004C64F3">
            <w:pPr>
              <w:pStyle w:val="ListBullet"/>
            </w:pPr>
            <w:r w:rsidRPr="004C64F3">
              <w:t>concessional debt and equity finance</w:t>
            </w:r>
          </w:p>
          <w:p w14:paraId="28D89FA6" w14:textId="27BC8D72" w:rsidR="00B5060B" w:rsidRPr="004C64F3" w:rsidRDefault="00B5060B" w:rsidP="004C64F3">
            <w:pPr>
              <w:pStyle w:val="ListBullet"/>
            </w:pPr>
            <w:r w:rsidRPr="004C64F3">
              <w:t>State, Territory and local government support to businesses</w:t>
            </w:r>
          </w:p>
          <w:p w14:paraId="19717774" w14:textId="30D2ED3D" w:rsidR="00B5060B" w:rsidRPr="004C64F3" w:rsidRDefault="00ED5D34" w:rsidP="004C64F3">
            <w:pPr>
              <w:pStyle w:val="ListBullet"/>
            </w:pPr>
            <w:r w:rsidRPr="004C64F3">
              <w:t>a</w:t>
            </w:r>
            <w:r w:rsidR="00B5060B" w:rsidRPr="004C64F3">
              <w:t>nti</w:t>
            </w:r>
            <w:r w:rsidR="00DC4317" w:rsidRPr="004C64F3">
              <w:noBreakHyphen/>
            </w:r>
            <w:r w:rsidR="00B5060B" w:rsidRPr="004C64F3">
              <w:t>dumping and countervailing duties</w:t>
            </w:r>
          </w:p>
          <w:p w14:paraId="31004FF1" w14:textId="7CE82192" w:rsidR="00B5060B" w:rsidRPr="004C64F3" w:rsidRDefault="00B5060B" w:rsidP="004C64F3">
            <w:pPr>
              <w:pStyle w:val="ListBullet"/>
            </w:pPr>
            <w:r w:rsidRPr="004C64F3">
              <w:t>access to and pricing of resources (for example, mineral, forestry, fishery or water resources), on favourable economic terms</w:t>
            </w:r>
          </w:p>
          <w:p w14:paraId="7407B03B" w14:textId="77777777" w:rsidR="00B5060B" w:rsidRPr="004C64F3" w:rsidRDefault="00B5060B" w:rsidP="004C64F3">
            <w:pPr>
              <w:pStyle w:val="ListBullet"/>
            </w:pPr>
            <w:r w:rsidRPr="004C64F3">
              <w:t>support for professional sport (such as tax concessions for international tournaments in Australia and support for sporting venue redevelopment).</w:t>
            </w:r>
          </w:p>
          <w:p w14:paraId="46B56CDC" w14:textId="1BA57FD8" w:rsidR="00B5060B" w:rsidRDefault="00B5060B" w:rsidP="008F652F">
            <w:pPr>
              <w:pStyle w:val="BodyText"/>
              <w:keepNext/>
              <w:keepLines/>
            </w:pPr>
            <w:r>
              <w:t xml:space="preserve">Some arrangements have been examined in Commission inquiries, reports and previous </w:t>
            </w:r>
            <w:r w:rsidR="009844BD">
              <w:t>TARs</w:t>
            </w:r>
            <w:r>
              <w:t xml:space="preserve">. </w:t>
            </w:r>
            <w:r w:rsidR="00B766C4">
              <w:t>W</w:t>
            </w:r>
            <w:r>
              <w:t>hile certain businesses benefit significantly from some government measures, the benefit is not classified as industry assistance, because it is not preferential, or more generally because the purpose of the measure is to promote a broader public objective. Examples include:</w:t>
            </w:r>
          </w:p>
          <w:p w14:paraId="391E1F5F" w14:textId="77777777" w:rsidR="00B5060B" w:rsidRPr="004C64F3" w:rsidRDefault="00B5060B" w:rsidP="004C64F3">
            <w:pPr>
              <w:pStyle w:val="ListBullet"/>
            </w:pPr>
            <w:r w:rsidRPr="004C64F3">
              <w:t>superannuation tax concessions and mandatory contributions</w:t>
            </w:r>
          </w:p>
          <w:p w14:paraId="53A6451F" w14:textId="77777777" w:rsidR="00B5060B" w:rsidRPr="004C64F3" w:rsidRDefault="00B5060B" w:rsidP="004C64F3">
            <w:pPr>
              <w:pStyle w:val="ListBullet"/>
            </w:pPr>
            <w:r w:rsidRPr="004C64F3">
              <w:t>private health insurance rebates</w:t>
            </w:r>
          </w:p>
          <w:p w14:paraId="2CB68649" w14:textId="6C2059FD" w:rsidR="00B5060B" w:rsidRPr="004C64F3" w:rsidRDefault="00B5060B" w:rsidP="004C64F3">
            <w:pPr>
              <w:pStyle w:val="ListBullet"/>
            </w:pPr>
            <w:r w:rsidRPr="004C64F3">
              <w:t>government funding of non</w:t>
            </w:r>
            <w:r w:rsidR="00DC4317" w:rsidRPr="004C64F3">
              <w:noBreakHyphen/>
            </w:r>
            <w:r w:rsidRPr="004C64F3">
              <w:t>government community service providers</w:t>
            </w:r>
          </w:p>
          <w:p w14:paraId="714A780E" w14:textId="77777777" w:rsidR="00B5060B" w:rsidRPr="004C64F3" w:rsidRDefault="00B5060B" w:rsidP="004C64F3">
            <w:pPr>
              <w:pStyle w:val="ListBullet"/>
            </w:pPr>
            <w:r w:rsidRPr="004C64F3">
              <w:t>support for businesses owned or operated by Aboriginal and Torres Strait Islander people</w:t>
            </w:r>
          </w:p>
          <w:p w14:paraId="50ECB39C" w14:textId="31FA891C" w:rsidR="00B5060B" w:rsidRPr="004C64F3" w:rsidRDefault="00B5060B" w:rsidP="004C64F3">
            <w:pPr>
              <w:pStyle w:val="ListBullet"/>
            </w:pPr>
            <w:r w:rsidRPr="004C64F3">
              <w:t xml:space="preserve">employment incentives </w:t>
            </w:r>
            <w:r w:rsidR="00665793" w:rsidRPr="004C64F3">
              <w:t>for</w:t>
            </w:r>
            <w:r w:rsidRPr="004C64F3">
              <w:t xml:space="preserve"> business</w:t>
            </w:r>
            <w:r w:rsidR="00665793" w:rsidRPr="004C64F3">
              <w:t>es</w:t>
            </w:r>
          </w:p>
          <w:p w14:paraId="23B351B3" w14:textId="77777777" w:rsidR="00B5060B" w:rsidRPr="004C64F3" w:rsidRDefault="00B5060B" w:rsidP="004C64F3">
            <w:pPr>
              <w:pStyle w:val="ListBullet"/>
            </w:pPr>
            <w:r w:rsidRPr="004C64F3">
              <w:t>remote housing concessions in mining regions</w:t>
            </w:r>
          </w:p>
          <w:p w14:paraId="3151F454" w14:textId="77777777" w:rsidR="00B5060B" w:rsidRPr="004C64F3" w:rsidRDefault="00B5060B" w:rsidP="004C64F3">
            <w:pPr>
              <w:pStyle w:val="ListBullet"/>
            </w:pPr>
            <w:r w:rsidRPr="004C64F3">
              <w:t>expenditure on improved transport infrastructure, for example, an upgraded road in a concentrated beef producing area would be expected to lower logistics costs for beef producers, but the road is not for the sole use of beef producers.</w:t>
            </w:r>
          </w:p>
          <w:p w14:paraId="19ED9CDE" w14:textId="6784673A" w:rsidR="0090320D" w:rsidRDefault="00F6769A" w:rsidP="008F652F">
            <w:pPr>
              <w:pStyle w:val="BodyText"/>
              <w:keepNext/>
              <w:keepLines/>
            </w:pPr>
            <w:r>
              <w:t>T</w:t>
            </w:r>
            <w:r w:rsidR="000732F1">
              <w:t>he Commission</w:t>
            </w:r>
            <w:r w:rsidR="009F5868">
              <w:t xml:space="preserve"> </w:t>
            </w:r>
            <w:r w:rsidR="00316E33">
              <w:t>recogni</w:t>
            </w:r>
            <w:r w:rsidR="000732F1">
              <w:t>ses</w:t>
            </w:r>
            <w:r w:rsidR="005C0AF7">
              <w:t xml:space="preserve"> the role that government</w:t>
            </w:r>
            <w:r w:rsidR="00E01C76">
              <w:t xml:space="preserve"> play</w:t>
            </w:r>
            <w:r w:rsidR="00A33E9C">
              <w:t>s</w:t>
            </w:r>
            <w:r w:rsidR="005C0AF7">
              <w:t xml:space="preserve"> </w:t>
            </w:r>
            <w:r w:rsidR="00491627">
              <w:t xml:space="preserve">in managing fluctuations in the business </w:t>
            </w:r>
            <w:r w:rsidR="00222F69">
              <w:t>cycle and</w:t>
            </w:r>
            <w:r w:rsidR="00B005F8">
              <w:t xml:space="preserve"> mitigating </w:t>
            </w:r>
            <w:r w:rsidR="001F4E0A">
              <w:t xml:space="preserve">the </w:t>
            </w:r>
            <w:r w:rsidR="00E27199">
              <w:t>fallout from</w:t>
            </w:r>
            <w:r w:rsidR="00361AE0">
              <w:t xml:space="preserve"> acute</w:t>
            </w:r>
            <w:r w:rsidR="00E27199">
              <w:t xml:space="preserve"> shocks</w:t>
            </w:r>
            <w:r w:rsidR="000732F1">
              <w:t>. As a result,</w:t>
            </w:r>
            <w:r w:rsidR="005843C1">
              <w:t xml:space="preserve"> the Commission does not </w:t>
            </w:r>
            <w:r w:rsidR="00E54999">
              <w:t>r</w:t>
            </w:r>
            <w:r w:rsidR="005843C1">
              <w:t>e</w:t>
            </w:r>
            <w:r w:rsidR="00E54999">
              <w:t>gard</w:t>
            </w:r>
            <w:r w:rsidR="005843C1">
              <w:t xml:space="preserve"> emergency </w:t>
            </w:r>
            <w:r w:rsidR="00316E33">
              <w:t xml:space="preserve">policy </w:t>
            </w:r>
            <w:r w:rsidR="005843C1">
              <w:t>measures</w:t>
            </w:r>
            <w:r w:rsidR="00CA53FB">
              <w:t xml:space="preserve"> de</w:t>
            </w:r>
            <w:r w:rsidR="00FE7F75">
              <w:t>s</w:t>
            </w:r>
            <w:r w:rsidR="00CA53FB">
              <w:t xml:space="preserve">igned to </w:t>
            </w:r>
            <w:r w:rsidR="00B45147">
              <w:t>protect employmen</w:t>
            </w:r>
            <w:r w:rsidR="00211F5B">
              <w:t>t and</w:t>
            </w:r>
            <w:r w:rsidR="00870205">
              <w:t xml:space="preserve"> </w:t>
            </w:r>
            <w:r w:rsidR="00211F5B">
              <w:t xml:space="preserve">business viability </w:t>
            </w:r>
            <w:r w:rsidR="002431C7">
              <w:t>during economic</w:t>
            </w:r>
            <w:r w:rsidR="00211F5B">
              <w:t xml:space="preserve"> </w:t>
            </w:r>
            <w:r w:rsidR="00316E33">
              <w:t>cr</w:t>
            </w:r>
            <w:r w:rsidR="002431C7">
              <w:t>ises</w:t>
            </w:r>
            <w:r w:rsidR="00361AE0">
              <w:t>, and that are broadly available</w:t>
            </w:r>
            <w:r w:rsidR="00A33E9C">
              <w:t xml:space="preserve">, </w:t>
            </w:r>
            <w:r w:rsidR="00E54999">
              <w:t>as industry assistance.</w:t>
            </w:r>
            <w:r w:rsidR="005843C1">
              <w:t xml:space="preserve"> </w:t>
            </w:r>
            <w:r w:rsidR="00B21603">
              <w:t>This treatment differs from</w:t>
            </w:r>
            <w:r w:rsidR="00176BBE">
              <w:t xml:space="preserve"> emergency measures </w:t>
            </w:r>
            <w:r w:rsidR="00CD5F29">
              <w:t xml:space="preserve">that </w:t>
            </w:r>
            <w:r w:rsidR="00176BBE">
              <w:t xml:space="preserve">selectively favour </w:t>
            </w:r>
            <w:r w:rsidR="007977D3">
              <w:t>an</w:t>
            </w:r>
            <w:r w:rsidR="00176BBE">
              <w:t xml:space="preserve"> industry </w:t>
            </w:r>
            <w:r w:rsidR="00DE60CB">
              <w:t>or that prove more enduring over time.</w:t>
            </w:r>
          </w:p>
          <w:p w14:paraId="5FDE5B3A" w14:textId="3E82EFC6" w:rsidR="006A755D" w:rsidRPr="00E05A4B" w:rsidRDefault="002870E2" w:rsidP="008F652F">
            <w:pPr>
              <w:pStyle w:val="BodyText"/>
              <w:keepNext/>
              <w:keepLines/>
              <w:rPr>
                <w:spacing w:val="-4"/>
              </w:rPr>
            </w:pPr>
            <w:r w:rsidRPr="00E05A4B">
              <w:rPr>
                <w:spacing w:val="-4"/>
              </w:rPr>
              <w:t xml:space="preserve">In practice, </w:t>
            </w:r>
            <w:r w:rsidR="0008260B" w:rsidRPr="00E05A4B">
              <w:rPr>
                <w:spacing w:val="-4"/>
              </w:rPr>
              <w:t>the above</w:t>
            </w:r>
            <w:r w:rsidR="00222F69" w:rsidRPr="00E05A4B">
              <w:rPr>
                <w:spacing w:val="-4"/>
              </w:rPr>
              <w:t xml:space="preserve"> criteria</w:t>
            </w:r>
            <w:r w:rsidR="0008260B" w:rsidRPr="00E05A4B">
              <w:rPr>
                <w:spacing w:val="-4"/>
              </w:rPr>
              <w:t xml:space="preserve"> mean that the </w:t>
            </w:r>
            <w:r w:rsidR="00DF4B39" w:rsidRPr="00E05A4B">
              <w:rPr>
                <w:i/>
                <w:iCs/>
                <w:spacing w:val="-4"/>
              </w:rPr>
              <w:t>Trade and Assistance Rev</w:t>
            </w:r>
            <w:r w:rsidR="00887FC8" w:rsidRPr="00E05A4B">
              <w:rPr>
                <w:i/>
                <w:iCs/>
                <w:spacing w:val="-4"/>
              </w:rPr>
              <w:t>iew 202</w:t>
            </w:r>
            <w:r w:rsidR="001C56E4">
              <w:rPr>
                <w:i/>
                <w:iCs/>
                <w:spacing w:val="-4"/>
              </w:rPr>
              <w:t>2</w:t>
            </w:r>
            <w:r w:rsidR="00ED5D34" w:rsidRPr="00E05A4B">
              <w:rPr>
                <w:i/>
                <w:iCs/>
                <w:spacing w:val="-4"/>
              </w:rPr>
              <w:noBreakHyphen/>
            </w:r>
            <w:r w:rsidR="00887FC8" w:rsidRPr="00E05A4B">
              <w:rPr>
                <w:i/>
                <w:iCs/>
                <w:spacing w:val="-4"/>
              </w:rPr>
              <w:t>2</w:t>
            </w:r>
            <w:r w:rsidR="001C56E4">
              <w:rPr>
                <w:i/>
                <w:iCs/>
                <w:spacing w:val="-4"/>
              </w:rPr>
              <w:t>3</w:t>
            </w:r>
            <w:r w:rsidR="00173170" w:rsidRPr="00E05A4B">
              <w:rPr>
                <w:spacing w:val="-4"/>
              </w:rPr>
              <w:t xml:space="preserve"> </w:t>
            </w:r>
            <w:r w:rsidR="0008260B" w:rsidRPr="00E05A4B">
              <w:rPr>
                <w:spacing w:val="-4"/>
              </w:rPr>
              <w:t>estimates exclude th</w:t>
            </w:r>
            <w:r w:rsidR="00173170" w:rsidRPr="00E05A4B">
              <w:rPr>
                <w:spacing w:val="-4"/>
              </w:rPr>
              <w:t>ose COVID</w:t>
            </w:r>
            <w:r w:rsidR="00DC4317" w:rsidRPr="00E05A4B">
              <w:rPr>
                <w:spacing w:val="-4"/>
              </w:rPr>
              <w:noBreakHyphen/>
            </w:r>
            <w:r w:rsidR="00173170" w:rsidRPr="00E05A4B">
              <w:rPr>
                <w:spacing w:val="-4"/>
              </w:rPr>
              <w:t>19</w:t>
            </w:r>
            <w:r w:rsidR="00DC4317" w:rsidRPr="00E05A4B">
              <w:rPr>
                <w:spacing w:val="-4"/>
              </w:rPr>
              <w:noBreakHyphen/>
            </w:r>
            <w:r w:rsidR="0008260B" w:rsidRPr="00E05A4B">
              <w:rPr>
                <w:spacing w:val="-4"/>
              </w:rPr>
              <w:t xml:space="preserve">related programs </w:t>
            </w:r>
            <w:r w:rsidR="00173170" w:rsidRPr="00E05A4B">
              <w:rPr>
                <w:spacing w:val="-4"/>
              </w:rPr>
              <w:t>that</w:t>
            </w:r>
            <w:r w:rsidR="0008260B" w:rsidRPr="00E05A4B">
              <w:rPr>
                <w:spacing w:val="-4"/>
              </w:rPr>
              <w:t xml:space="preserve"> were broad</w:t>
            </w:r>
            <w:r w:rsidR="00DC4317" w:rsidRPr="00E05A4B">
              <w:rPr>
                <w:spacing w:val="-4"/>
              </w:rPr>
              <w:noBreakHyphen/>
            </w:r>
            <w:r w:rsidR="0008260B" w:rsidRPr="00E05A4B">
              <w:rPr>
                <w:spacing w:val="-4"/>
              </w:rPr>
              <w:t>based,</w:t>
            </w:r>
            <w:r w:rsidR="00322F72" w:rsidRPr="00E05A4B">
              <w:rPr>
                <w:spacing w:val="-4"/>
              </w:rPr>
              <w:t xml:space="preserve"> short in duration,</w:t>
            </w:r>
            <w:r w:rsidR="0008260B" w:rsidRPr="00E05A4B">
              <w:rPr>
                <w:spacing w:val="-4"/>
              </w:rPr>
              <w:t xml:space="preserve"> </w:t>
            </w:r>
            <w:r w:rsidR="00322F72" w:rsidRPr="00E05A4B">
              <w:rPr>
                <w:spacing w:val="-4"/>
              </w:rPr>
              <w:t xml:space="preserve">and </w:t>
            </w:r>
            <w:r w:rsidR="0008260B" w:rsidRPr="00E05A4B">
              <w:rPr>
                <w:spacing w:val="-4"/>
              </w:rPr>
              <w:t>designed to support a large part of the economy</w:t>
            </w:r>
            <w:r w:rsidR="00F1724F" w:rsidRPr="00E05A4B">
              <w:rPr>
                <w:spacing w:val="-4"/>
              </w:rPr>
              <w:t xml:space="preserve">, </w:t>
            </w:r>
            <w:r w:rsidR="0059728E" w:rsidRPr="00E05A4B">
              <w:rPr>
                <w:spacing w:val="-4"/>
              </w:rPr>
              <w:t>(</w:t>
            </w:r>
            <w:r w:rsidR="0008260B" w:rsidRPr="00E05A4B">
              <w:rPr>
                <w:spacing w:val="-4"/>
              </w:rPr>
              <w:t>despite excluding some sectors</w:t>
            </w:r>
            <w:r w:rsidR="0059728E" w:rsidRPr="00E05A4B">
              <w:rPr>
                <w:spacing w:val="-4"/>
              </w:rPr>
              <w:t>)</w:t>
            </w:r>
            <w:r w:rsidR="00B5205F" w:rsidRPr="00E05A4B">
              <w:rPr>
                <w:spacing w:val="-4"/>
              </w:rPr>
              <w:t>.</w:t>
            </w:r>
            <w:r w:rsidR="00322F72" w:rsidRPr="00E05A4B">
              <w:rPr>
                <w:spacing w:val="-4"/>
              </w:rPr>
              <w:t xml:space="preserve"> Examples include Job</w:t>
            </w:r>
            <w:r w:rsidR="00A7077D" w:rsidRPr="00E05A4B">
              <w:rPr>
                <w:spacing w:val="-4"/>
              </w:rPr>
              <w:t>K</w:t>
            </w:r>
            <w:r w:rsidR="00322F72" w:rsidRPr="00E05A4B">
              <w:rPr>
                <w:spacing w:val="-4"/>
              </w:rPr>
              <w:t>eeper,</w:t>
            </w:r>
            <w:r w:rsidR="00C940B9" w:rsidRPr="00E05A4B">
              <w:rPr>
                <w:spacing w:val="-4"/>
              </w:rPr>
              <w:t xml:space="preserve"> Boosting Cashflow for Employers, Backing Business Investment, and Instant Asset Write</w:t>
            </w:r>
            <w:r w:rsidR="00DC4317" w:rsidRPr="00E05A4B">
              <w:rPr>
                <w:spacing w:val="-4"/>
              </w:rPr>
              <w:noBreakHyphen/>
            </w:r>
            <w:r w:rsidR="00C940B9" w:rsidRPr="00E05A4B">
              <w:rPr>
                <w:spacing w:val="-4"/>
              </w:rPr>
              <w:t>Off</w:t>
            </w:r>
            <w:r w:rsidR="00C940B9" w:rsidRPr="00E05A4B" w:rsidDel="00A7077D">
              <w:rPr>
                <w:spacing w:val="-4"/>
              </w:rPr>
              <w:t xml:space="preserve"> </w:t>
            </w:r>
            <w:r w:rsidR="00322F72" w:rsidRPr="00E05A4B">
              <w:rPr>
                <w:spacing w:val="-4"/>
              </w:rPr>
              <w:t xml:space="preserve">. </w:t>
            </w:r>
            <w:r w:rsidR="007F5693" w:rsidRPr="00E05A4B">
              <w:rPr>
                <w:spacing w:val="-4"/>
              </w:rPr>
              <w:t>Conversely</w:t>
            </w:r>
            <w:r w:rsidR="00F1724F" w:rsidRPr="00E05A4B">
              <w:rPr>
                <w:spacing w:val="-4"/>
              </w:rPr>
              <w:t>, m</w:t>
            </w:r>
            <w:r w:rsidR="0094412F" w:rsidRPr="00E05A4B">
              <w:rPr>
                <w:spacing w:val="-4"/>
              </w:rPr>
              <w:t xml:space="preserve">easures that were more selective and enduring </w:t>
            </w:r>
            <w:r w:rsidR="00BE2A76" w:rsidRPr="00E05A4B">
              <w:rPr>
                <w:spacing w:val="-4"/>
              </w:rPr>
              <w:t xml:space="preserve">were included </w:t>
            </w:r>
            <w:r w:rsidR="00D875F2" w:rsidRPr="00E05A4B">
              <w:rPr>
                <w:spacing w:val="-4"/>
              </w:rPr>
              <w:t>as industry assistance</w:t>
            </w:r>
            <w:r w:rsidR="00291D63">
              <w:rPr>
                <w:spacing w:val="-4"/>
              </w:rPr>
              <w:t xml:space="preserve"> and</w:t>
            </w:r>
            <w:r w:rsidR="00BE2A76" w:rsidRPr="00E05A4B">
              <w:rPr>
                <w:spacing w:val="-4"/>
              </w:rPr>
              <w:t xml:space="preserve"> </w:t>
            </w:r>
            <w:r w:rsidR="007105F9" w:rsidRPr="00E05A4B">
              <w:rPr>
                <w:spacing w:val="-4"/>
              </w:rPr>
              <w:t>account</w:t>
            </w:r>
            <w:r w:rsidR="00291D63">
              <w:rPr>
                <w:spacing w:val="-4"/>
              </w:rPr>
              <w:t>ed</w:t>
            </w:r>
            <w:r w:rsidR="007105F9" w:rsidRPr="00E05A4B">
              <w:rPr>
                <w:spacing w:val="-4"/>
              </w:rPr>
              <w:t xml:space="preserve"> for</w:t>
            </w:r>
            <w:r w:rsidR="006E0B42" w:rsidRPr="00E05A4B">
              <w:rPr>
                <w:spacing w:val="-4"/>
              </w:rPr>
              <w:t xml:space="preserve"> a</w:t>
            </w:r>
            <w:r w:rsidR="007105F9" w:rsidRPr="00E05A4B">
              <w:rPr>
                <w:spacing w:val="-4"/>
              </w:rPr>
              <w:t xml:space="preserve"> notable proportion of</w:t>
            </w:r>
            <w:r w:rsidR="00CD5F29" w:rsidRPr="00E05A4B">
              <w:rPr>
                <w:spacing w:val="-4"/>
              </w:rPr>
              <w:t xml:space="preserve"> the $4</w:t>
            </w:r>
            <w:r w:rsidR="00887FC8" w:rsidRPr="00E05A4B">
              <w:rPr>
                <w:spacing w:val="-4"/>
              </w:rPr>
              <w:t> </w:t>
            </w:r>
            <w:r w:rsidR="00CD5F29" w:rsidRPr="00E05A4B">
              <w:rPr>
                <w:spacing w:val="-4"/>
              </w:rPr>
              <w:t xml:space="preserve">billion increase in industry assistance included in </w:t>
            </w:r>
            <w:r w:rsidR="00887FC8" w:rsidRPr="00E05A4B">
              <w:rPr>
                <w:spacing w:val="-4"/>
              </w:rPr>
              <w:t xml:space="preserve">the estimates of total industry assistance </w:t>
            </w:r>
            <w:r w:rsidR="00291D63">
              <w:rPr>
                <w:spacing w:val="-4"/>
              </w:rPr>
              <w:t xml:space="preserve">that occurred </w:t>
            </w:r>
            <w:r w:rsidR="00887FC8" w:rsidRPr="00E05A4B">
              <w:rPr>
                <w:spacing w:val="-4"/>
              </w:rPr>
              <w:t>in 2020</w:t>
            </w:r>
            <w:r w:rsidR="007A23BC" w:rsidRPr="00E05A4B">
              <w:rPr>
                <w:spacing w:val="-4"/>
              </w:rPr>
              <w:noBreakHyphen/>
            </w:r>
            <w:r w:rsidR="00887FC8" w:rsidRPr="00E05A4B">
              <w:rPr>
                <w:spacing w:val="-4"/>
              </w:rPr>
              <w:t>21.</w:t>
            </w:r>
          </w:p>
        </w:tc>
      </w:tr>
      <w:tr w:rsidR="006A755D" w14:paraId="02AD1188" w14:textId="77777777" w:rsidTr="000D6824">
        <w:trPr>
          <w:hidden/>
        </w:trPr>
        <w:tc>
          <w:tcPr>
            <w:tcW w:w="9638" w:type="dxa"/>
            <w:shd w:val="clear" w:color="auto" w:fill="auto"/>
            <w:tcMar>
              <w:top w:w="0" w:type="dxa"/>
              <w:left w:w="170" w:type="dxa"/>
              <w:bottom w:w="0" w:type="dxa"/>
              <w:right w:w="170" w:type="dxa"/>
            </w:tcMar>
          </w:tcPr>
          <w:p w14:paraId="784ED0CC" w14:textId="04777DB5" w:rsidR="006A755D" w:rsidRPr="00465191" w:rsidRDefault="006A755D" w:rsidP="008F652F">
            <w:pPr>
              <w:pStyle w:val="BodyText"/>
              <w:keepNext/>
              <w:keepLines/>
              <w:spacing w:before="0" w:after="0" w:line="80" w:lineRule="atLeast"/>
              <w:rPr>
                <w:smallCaps/>
                <w:vanish/>
              </w:rPr>
            </w:pPr>
          </w:p>
        </w:tc>
      </w:tr>
    </w:tbl>
    <w:p w14:paraId="6DD06558" w14:textId="554B302D" w:rsidR="00E52E79" w:rsidRPr="001F553E" w:rsidRDefault="009D7FE3" w:rsidP="00E52E79">
      <w:pPr>
        <w:pStyle w:val="BodyText"/>
        <w:rPr>
          <w:spacing w:val="-2"/>
        </w:rPr>
      </w:pPr>
      <w:r w:rsidRPr="001F553E">
        <w:rPr>
          <w:spacing w:val="-2"/>
        </w:rPr>
        <w:lastRenderedPageBreak/>
        <w:t xml:space="preserve">The estimates in the </w:t>
      </w:r>
      <w:r w:rsidR="009844BD" w:rsidRPr="001F553E">
        <w:rPr>
          <w:spacing w:val="-2"/>
        </w:rPr>
        <w:t>TAR</w:t>
      </w:r>
      <w:r w:rsidRPr="001F553E">
        <w:rPr>
          <w:spacing w:val="-2"/>
        </w:rPr>
        <w:t xml:space="preserve"> cover </w:t>
      </w:r>
      <w:r w:rsidR="00BD4BE6" w:rsidRPr="001F553E">
        <w:rPr>
          <w:spacing w:val="-2"/>
        </w:rPr>
        <w:t xml:space="preserve">industry </w:t>
      </w:r>
      <w:r w:rsidRPr="001F553E">
        <w:rPr>
          <w:spacing w:val="-2"/>
        </w:rPr>
        <w:t>assistance provided</w:t>
      </w:r>
      <w:r w:rsidR="00BD4BE6" w:rsidRPr="001F553E">
        <w:rPr>
          <w:spacing w:val="-2"/>
        </w:rPr>
        <w:t xml:space="preserve"> by the Australian Government</w:t>
      </w:r>
      <w:r w:rsidRPr="001F553E">
        <w:rPr>
          <w:spacing w:val="-2"/>
        </w:rPr>
        <w:t xml:space="preserve"> through budgetary assistance</w:t>
      </w:r>
      <w:r w:rsidR="002362BC" w:rsidRPr="001F553E">
        <w:rPr>
          <w:spacing w:val="-2"/>
        </w:rPr>
        <w:t xml:space="preserve">, </w:t>
      </w:r>
      <w:r w:rsidR="00CC03B3" w:rsidRPr="001F553E">
        <w:rPr>
          <w:spacing w:val="-2"/>
        </w:rPr>
        <w:t>assistance provided through concessional finance, and</w:t>
      </w:r>
      <w:r w:rsidR="002362BC" w:rsidRPr="001F553E">
        <w:rPr>
          <w:spacing w:val="-2"/>
        </w:rPr>
        <w:t xml:space="preserve"> the cost of complying with tariffs</w:t>
      </w:r>
      <w:r w:rsidRPr="001F553E">
        <w:rPr>
          <w:spacing w:val="-2"/>
        </w:rPr>
        <w:t xml:space="preserve">. </w:t>
      </w:r>
    </w:p>
    <w:p w14:paraId="0F9F877B" w14:textId="035E36F1" w:rsidR="009D7FE3" w:rsidRDefault="00E52E79" w:rsidP="00E52E79">
      <w:pPr>
        <w:pStyle w:val="BodyText"/>
      </w:pPr>
      <w:r>
        <w:t>Budgetary a</w:t>
      </w:r>
      <w:r w:rsidR="009D7FE3">
        <w:t xml:space="preserve">ssistance is further categorised </w:t>
      </w:r>
      <w:r>
        <w:t xml:space="preserve">into </w:t>
      </w:r>
      <w:r w:rsidR="009D7FE3">
        <w:t xml:space="preserve">outlays and tax concessions </w:t>
      </w:r>
      <w:r w:rsidR="009D7FE3" w:rsidRPr="00120611">
        <w:rPr>
          <w:spacing w:val="-2"/>
        </w:rPr>
        <w:t>that advantage recipient businesses and industries over those not receiving them</w:t>
      </w:r>
      <w:r w:rsidR="000864CB">
        <w:t>.</w:t>
      </w:r>
    </w:p>
    <w:p w14:paraId="3E277B6F" w14:textId="49B474F7" w:rsidR="00CB788F" w:rsidRDefault="00CB788F" w:rsidP="00CB788F">
      <w:pPr>
        <w:pStyle w:val="BodyText"/>
      </w:pPr>
      <w:r>
        <w:t>The estimates rely on several simplifying assumptions (box 1.2).</w:t>
      </w:r>
    </w:p>
    <w:tbl>
      <w:tblPr>
        <w:tblStyle w:val="Boxtable"/>
        <w:tblW w:w="5000" w:type="pct"/>
        <w:tblLook w:val="04A0" w:firstRow="1" w:lastRow="0" w:firstColumn="1" w:lastColumn="0" w:noHBand="0" w:noVBand="1"/>
      </w:tblPr>
      <w:tblGrid>
        <w:gridCol w:w="9638"/>
      </w:tblGrid>
      <w:tr w:rsidR="005D3F0E" w14:paraId="24496C0E" w14:textId="77777777" w:rsidTr="000D6824">
        <w:trPr>
          <w:tblHeader/>
        </w:trPr>
        <w:tc>
          <w:tcPr>
            <w:tcW w:w="9638" w:type="dxa"/>
            <w:tcMar>
              <w:top w:w="170" w:type="dxa"/>
              <w:left w:w="170" w:type="dxa"/>
              <w:bottom w:w="113" w:type="dxa"/>
              <w:right w:w="170" w:type="dxa"/>
            </w:tcMar>
            <w:hideMark/>
          </w:tcPr>
          <w:p w14:paraId="10C302A7" w14:textId="36028B1E" w:rsidR="005D3F0E" w:rsidRDefault="0090684D" w:rsidP="00946F53">
            <w:pPr>
              <w:pStyle w:val="BoxHeading1"/>
            </w:pPr>
            <w:r>
              <w:t>Box</w:t>
            </w:r>
            <w:r w:rsidR="00DC4317">
              <w:t> </w:t>
            </w:r>
            <w:r w:rsidR="002A2F41">
              <w:rPr>
                <w:noProof/>
              </w:rPr>
              <w:t>1</w:t>
            </w:r>
            <w:r>
              <w:t>.</w:t>
            </w:r>
            <w:r w:rsidR="002A2F41">
              <w:rPr>
                <w:noProof/>
              </w:rPr>
              <w:t>2</w:t>
            </w:r>
            <w:r>
              <w:t xml:space="preserve"> </w:t>
            </w:r>
            <w:r w:rsidR="005D3F0E">
              <w:t xml:space="preserve">– </w:t>
            </w:r>
            <w:r w:rsidR="00FF593E">
              <w:t>Assistance framework: key simplifying assumptions</w:t>
            </w:r>
          </w:p>
        </w:tc>
      </w:tr>
      <w:tr w:rsidR="005D3F0E" w14:paraId="6E2093B5" w14:textId="77777777" w:rsidTr="000D6824">
        <w:tc>
          <w:tcPr>
            <w:tcW w:w="9638" w:type="dxa"/>
            <w:tcMar>
              <w:top w:w="28" w:type="dxa"/>
              <w:left w:w="170" w:type="dxa"/>
              <w:bottom w:w="170" w:type="dxa"/>
              <w:right w:w="170" w:type="dxa"/>
            </w:tcMar>
            <w:hideMark/>
          </w:tcPr>
          <w:p w14:paraId="737CE30D" w14:textId="77777777" w:rsidR="00A8528C" w:rsidRDefault="00A8528C" w:rsidP="00946F53">
            <w:pPr>
              <w:pStyle w:val="BodyText"/>
              <w:keepNext/>
            </w:pPr>
            <w:r>
              <w:t>The Commission uses a partial equilibrium and static analytical framework to estimate assistance. The simplifying assumptions underlying the framework are:</w:t>
            </w:r>
          </w:p>
          <w:p w14:paraId="191F5459" w14:textId="77777777" w:rsidR="00A8528C" w:rsidRPr="006841A5" w:rsidRDefault="00A8528C" w:rsidP="006841A5">
            <w:pPr>
              <w:pStyle w:val="ListBullet"/>
            </w:pPr>
            <w:r w:rsidRPr="006841A5">
              <w:t>perfect substitution between domestic and foreign goods of the same description</w:t>
            </w:r>
          </w:p>
          <w:p w14:paraId="61F3A017" w14:textId="77777777" w:rsidR="00A8528C" w:rsidRPr="006841A5" w:rsidRDefault="00A8528C" w:rsidP="006841A5">
            <w:pPr>
              <w:pStyle w:val="ListBullet"/>
            </w:pPr>
            <w:r w:rsidRPr="006841A5">
              <w:t>the ‘small country’ assumption, whereby Australia does not influence the world price of its imports or exports (that is, the terms of trade are assumed to be exogenous)</w:t>
            </w:r>
          </w:p>
          <w:p w14:paraId="5A517050" w14:textId="77777777" w:rsidR="00A8528C" w:rsidRPr="006841A5" w:rsidRDefault="00A8528C" w:rsidP="006841A5">
            <w:pPr>
              <w:pStyle w:val="ListBullet"/>
            </w:pPr>
            <w:r w:rsidRPr="006841A5">
              <w:t>no substitution between nominally different goods</w:t>
            </w:r>
          </w:p>
          <w:p w14:paraId="014EA4BA" w14:textId="77777777" w:rsidR="00A8528C" w:rsidRPr="006841A5" w:rsidRDefault="00A8528C" w:rsidP="006841A5">
            <w:pPr>
              <w:pStyle w:val="ListBullet"/>
            </w:pPr>
            <w:r w:rsidRPr="006841A5">
              <w:t>infinite elasticities of export demand and import supply</w:t>
            </w:r>
          </w:p>
          <w:p w14:paraId="41122A1E" w14:textId="77777777" w:rsidR="00A8528C" w:rsidRPr="006841A5" w:rsidRDefault="00A8528C" w:rsidP="006841A5">
            <w:pPr>
              <w:pStyle w:val="ListBullet"/>
            </w:pPr>
            <w:r w:rsidRPr="006841A5">
              <w:t>the prices of goods, services and resources in the absence of assistance represent their opportunity cost to the community</w:t>
            </w:r>
          </w:p>
          <w:p w14:paraId="70E6A3BA" w14:textId="404F7C22" w:rsidR="00A8528C" w:rsidRPr="006841A5" w:rsidRDefault="00A8528C" w:rsidP="006841A5">
            <w:pPr>
              <w:pStyle w:val="ListBullet"/>
            </w:pPr>
            <w:r w:rsidRPr="006841A5">
              <w:t>the direction of trade in the absence of assistance can be assessed, with import</w:t>
            </w:r>
            <w:r w:rsidR="00DC4317" w:rsidRPr="006841A5">
              <w:noBreakHyphen/>
            </w:r>
            <w:r w:rsidRPr="006841A5">
              <w:t>parity prices forming the benchmark for goods assessed to be import</w:t>
            </w:r>
            <w:r w:rsidR="00DC4317" w:rsidRPr="006841A5">
              <w:noBreakHyphen/>
            </w:r>
            <w:r w:rsidRPr="006841A5">
              <w:t>competing and export</w:t>
            </w:r>
            <w:r w:rsidR="00DC4317" w:rsidRPr="006841A5">
              <w:noBreakHyphen/>
            </w:r>
            <w:r w:rsidRPr="006841A5">
              <w:t>parity prices for export goods</w:t>
            </w:r>
          </w:p>
          <w:p w14:paraId="5B241247" w14:textId="77777777" w:rsidR="00A8528C" w:rsidRPr="006841A5" w:rsidRDefault="00A8528C" w:rsidP="006841A5">
            <w:pPr>
              <w:pStyle w:val="ListBullet"/>
            </w:pPr>
            <w:r w:rsidRPr="006841A5">
              <w:t>production relationships between inputs are unaltered by the assistance structure</w:t>
            </w:r>
          </w:p>
          <w:p w14:paraId="11DE0370" w14:textId="080EF9C4" w:rsidR="00A8528C" w:rsidRPr="006841A5" w:rsidRDefault="00A8528C" w:rsidP="006841A5">
            <w:pPr>
              <w:pStyle w:val="ListBullet"/>
            </w:pPr>
            <w:r w:rsidRPr="006841A5">
              <w:t>constant returns to scale.</w:t>
            </w:r>
          </w:p>
          <w:p w14:paraId="556A67E5" w14:textId="2AF5146E" w:rsidR="005D3F0E" w:rsidRDefault="00A8528C" w:rsidP="00B96F9A">
            <w:pPr>
              <w:pStyle w:val="BodyText"/>
            </w:pPr>
            <w:r>
              <w:t xml:space="preserve">A detailed discussion of the framework is provided in the Industry Commission’s Information Paper on </w:t>
            </w:r>
            <w:r>
              <w:rPr>
                <w:i/>
              </w:rPr>
              <w:t>Assistance to Agricultural and Manufacturing Industries</w:t>
            </w:r>
            <w:r w:rsidR="0069640E">
              <w:rPr>
                <w:i/>
              </w:rPr>
              <w:t> </w:t>
            </w:r>
            <w:r w:rsidR="00B96F9A" w:rsidRPr="00B96F9A">
              <w:rPr>
                <w:rFonts w:ascii="Arial" w:hAnsi="Arial" w:cs="Arial"/>
              </w:rPr>
              <w:t>(</w:t>
            </w:r>
            <w:r w:rsidR="009923AD">
              <w:rPr>
                <w:rFonts w:ascii="Arial" w:hAnsi="Arial" w:cs="Arial"/>
              </w:rPr>
              <w:t xml:space="preserve">IC </w:t>
            </w:r>
            <w:r w:rsidR="00B96F9A" w:rsidRPr="00B96F9A">
              <w:rPr>
                <w:rFonts w:ascii="Arial" w:hAnsi="Arial" w:cs="Arial"/>
              </w:rPr>
              <w:t>1995)</w:t>
            </w:r>
            <w:r>
              <w:t>.</w:t>
            </w:r>
          </w:p>
        </w:tc>
      </w:tr>
      <w:tr w:rsidR="005D3F0E" w14:paraId="199F6E9F" w14:textId="77777777" w:rsidTr="000D6824">
        <w:trPr>
          <w:hidden/>
        </w:trPr>
        <w:tc>
          <w:tcPr>
            <w:tcW w:w="9638" w:type="dxa"/>
            <w:shd w:val="clear" w:color="auto" w:fill="auto"/>
            <w:tcMar>
              <w:top w:w="0" w:type="dxa"/>
              <w:left w:w="170" w:type="dxa"/>
              <w:bottom w:w="0" w:type="dxa"/>
              <w:right w:w="170" w:type="dxa"/>
            </w:tcMar>
          </w:tcPr>
          <w:p w14:paraId="72CF6696" w14:textId="112876F1" w:rsidR="005D3F0E" w:rsidRPr="00465191" w:rsidRDefault="005D3F0E" w:rsidP="00946F53">
            <w:pPr>
              <w:pStyle w:val="BodyText"/>
              <w:keepNext/>
              <w:spacing w:before="0" w:after="0" w:line="80" w:lineRule="atLeast"/>
              <w:rPr>
                <w:smallCaps/>
                <w:vanish/>
              </w:rPr>
            </w:pPr>
          </w:p>
        </w:tc>
      </w:tr>
    </w:tbl>
    <w:p w14:paraId="400BF05B" w14:textId="02C38F89" w:rsidR="00396F2A" w:rsidRDefault="001E4897" w:rsidP="00F83BE9">
      <w:pPr>
        <w:pStyle w:val="Heading2-nonumber"/>
      </w:pPr>
      <w:bookmarkStart w:id="10" w:name="_Toc172029170"/>
      <w:r>
        <w:t>Data sources</w:t>
      </w:r>
      <w:bookmarkEnd w:id="10"/>
    </w:p>
    <w:p w14:paraId="311BFE84" w14:textId="77777777" w:rsidR="0061263F" w:rsidRDefault="0061263F" w:rsidP="0061263F">
      <w:pPr>
        <w:pStyle w:val="BodyText"/>
      </w:pPr>
      <w:r>
        <w:t>Annual information about budgetary assistance programs comes from:</w:t>
      </w:r>
    </w:p>
    <w:p w14:paraId="19FFDCA1" w14:textId="0270FD1D" w:rsidR="0061263F" w:rsidRPr="0090684D" w:rsidRDefault="0061263F" w:rsidP="0090684D">
      <w:pPr>
        <w:pStyle w:val="ListBullet"/>
      </w:pPr>
      <w:r w:rsidRPr="0090684D">
        <w:t xml:space="preserve">the Treasury’s </w:t>
      </w:r>
      <w:r w:rsidRPr="003E360A">
        <w:rPr>
          <w:i/>
          <w:iCs/>
        </w:rPr>
        <w:t>Tax Benchmarks and Variations Statement</w:t>
      </w:r>
    </w:p>
    <w:p w14:paraId="07BFDBB1" w14:textId="77777777" w:rsidR="0061263F" w:rsidRPr="0090684D" w:rsidRDefault="0061263F" w:rsidP="0090684D">
      <w:pPr>
        <w:pStyle w:val="ListBullet"/>
      </w:pPr>
      <w:r w:rsidRPr="0090684D">
        <w:t>various departmental annual reports</w:t>
      </w:r>
    </w:p>
    <w:p w14:paraId="665BC88D" w14:textId="77777777" w:rsidR="0061263F" w:rsidRPr="0090684D" w:rsidRDefault="0061263F" w:rsidP="0090684D">
      <w:pPr>
        <w:pStyle w:val="ListBullet"/>
      </w:pPr>
      <w:r w:rsidRPr="0090684D">
        <w:t>various media releases and program documentation</w:t>
      </w:r>
    </w:p>
    <w:p w14:paraId="6A29AC5A" w14:textId="77777777" w:rsidR="0061263F" w:rsidRDefault="0061263F" w:rsidP="0090684D">
      <w:pPr>
        <w:pStyle w:val="ListBullet"/>
      </w:pPr>
      <w:r w:rsidRPr="0090684D">
        <w:t>information</w:t>
      </w:r>
      <w:r>
        <w:t xml:space="preserve"> provided by relevant government departments on newly implemented assistance programs.</w:t>
      </w:r>
    </w:p>
    <w:p w14:paraId="1826B835" w14:textId="15526661" w:rsidR="009C604D" w:rsidRDefault="009C604D" w:rsidP="009C604D">
      <w:pPr>
        <w:pStyle w:val="BodyText"/>
      </w:pPr>
      <w:r>
        <w:t xml:space="preserve">Information about the </w:t>
      </w:r>
      <w:r w:rsidR="00546DAC">
        <w:t xml:space="preserve">compliance </w:t>
      </w:r>
      <w:r>
        <w:t xml:space="preserve">cost of tariffs </w:t>
      </w:r>
      <w:r w:rsidR="006A1032">
        <w:t>comes from:</w:t>
      </w:r>
    </w:p>
    <w:p w14:paraId="3E0737F1" w14:textId="4D5E47FE" w:rsidR="006A1032" w:rsidRDefault="007A170F" w:rsidP="00627023">
      <w:pPr>
        <w:pStyle w:val="ListBullet"/>
      </w:pPr>
      <w:r w:rsidRPr="007A170F">
        <w:t xml:space="preserve">ABS </w:t>
      </w:r>
      <w:r w:rsidR="00A000C2" w:rsidRPr="00A000C2">
        <w:t>International Trade Imports and Import Clearances</w:t>
      </w:r>
      <w:r w:rsidR="00A000C2">
        <w:t xml:space="preserve"> data collection</w:t>
      </w:r>
    </w:p>
    <w:p w14:paraId="4270888A" w14:textId="6AD1FBC8" w:rsidR="002E2936" w:rsidRDefault="00A000C2" w:rsidP="00627023">
      <w:pPr>
        <w:pStyle w:val="ListBullet"/>
      </w:pPr>
      <w:r>
        <w:t>The Commission’s previous work</w:t>
      </w:r>
      <w:r w:rsidR="002745C2">
        <w:t xml:space="preserve"> on estimating the share of compliance costs </w:t>
      </w:r>
      <w:r w:rsidR="009F77A1">
        <w:fldChar w:fldCharType="begin"/>
      </w:r>
      <w:r w:rsidR="009F77A1">
        <w:instrText xml:space="preserve"> ADDIN ZOTERO_ITEM CSL_CITATION {"citationID":"Myncu2zv","properties":{"formattedCitation":"(PC\\uc0\\u160{}2022)","plainCitation":"(PC 2022)","noteIndex":0},"citationItems":[{"id":982,"uris":["http://zotero.org/groups/164861/items/ZPG95BB5"],"itemData":{"id":982,"type":"report","event-place":"Canberra","genre":"Research paper","publisher-place":"Canberra","title":"The nuisance cost of tariffs","author":[{"family":"Productivity Commission","given":""}],"translator":[{"family":"PC","given":""}],"issued":{"date-parts":[["2022"]]}}}],"schema":"https://github.com/citation-style-language/schema/raw/master/csl-citation.json"} </w:instrText>
      </w:r>
      <w:r w:rsidR="009F77A1">
        <w:fldChar w:fldCharType="separate"/>
      </w:r>
      <w:r w:rsidR="009F77A1" w:rsidRPr="009F77A1">
        <w:rPr>
          <w:rFonts w:ascii="Arial" w:hAnsi="Arial" w:cs="Arial"/>
        </w:rPr>
        <w:t>(PC 2022)</w:t>
      </w:r>
      <w:r w:rsidR="009F77A1">
        <w:fldChar w:fldCharType="end"/>
      </w:r>
    </w:p>
    <w:p w14:paraId="3313A5EC" w14:textId="1F38A39A" w:rsidR="00314572" w:rsidRPr="009A0878" w:rsidRDefault="00314572" w:rsidP="00314572">
      <w:pPr>
        <w:pStyle w:val="BodyText"/>
        <w:rPr>
          <w:spacing w:val="-4"/>
        </w:rPr>
      </w:pPr>
      <w:r w:rsidRPr="009A0878">
        <w:rPr>
          <w:spacing w:val="-4"/>
        </w:rPr>
        <w:t xml:space="preserve">Information </w:t>
      </w:r>
      <w:r w:rsidR="00F06921" w:rsidRPr="009A0878">
        <w:rPr>
          <w:spacing w:val="-4"/>
        </w:rPr>
        <w:t>about concessional finance comes from annual reports of the relevant agencies and departments</w:t>
      </w:r>
      <w:r w:rsidR="00600408" w:rsidRPr="009A0878">
        <w:rPr>
          <w:spacing w:val="-4"/>
        </w:rPr>
        <w:t xml:space="preserve">, as well as the </w:t>
      </w:r>
      <w:r w:rsidR="00AB5660" w:rsidRPr="009A0878">
        <w:rPr>
          <w:spacing w:val="-4"/>
        </w:rPr>
        <w:t xml:space="preserve">RBA </w:t>
      </w:r>
      <w:r w:rsidR="009C60CD" w:rsidRPr="009A0878">
        <w:rPr>
          <w:spacing w:val="-4"/>
        </w:rPr>
        <w:t>statistical table F</w:t>
      </w:r>
      <w:r w:rsidR="00AB5660" w:rsidRPr="009A0878">
        <w:rPr>
          <w:spacing w:val="-4"/>
        </w:rPr>
        <w:t>3</w:t>
      </w:r>
      <w:r w:rsidR="009C60CD" w:rsidRPr="009A0878">
        <w:rPr>
          <w:spacing w:val="-4"/>
        </w:rPr>
        <w:t xml:space="preserve"> </w:t>
      </w:r>
      <w:r w:rsidR="00AB5660" w:rsidRPr="009A0878">
        <w:rPr>
          <w:spacing w:val="-4"/>
        </w:rPr>
        <w:t>(aggregate measures of Australian corporate bond yields</w:t>
      </w:r>
      <w:r w:rsidR="008529F9" w:rsidRPr="009A0878">
        <w:rPr>
          <w:spacing w:val="-4"/>
        </w:rPr>
        <w:t>).</w:t>
      </w:r>
      <w:r w:rsidR="00AB5660" w:rsidRPr="009A0878">
        <w:rPr>
          <w:spacing w:val="-4"/>
        </w:rPr>
        <w:t xml:space="preserve"> </w:t>
      </w:r>
    </w:p>
    <w:p w14:paraId="567777A3" w14:textId="3427C613" w:rsidR="001E4897" w:rsidRDefault="0061263F" w:rsidP="00F83BE9">
      <w:pPr>
        <w:pStyle w:val="Heading2-nonumber"/>
      </w:pPr>
      <w:bookmarkStart w:id="11" w:name="_Toc172029171"/>
      <w:r>
        <w:t>Industry groupings</w:t>
      </w:r>
      <w:bookmarkEnd w:id="11"/>
    </w:p>
    <w:p w14:paraId="0A070F75" w14:textId="271E53FA" w:rsidR="003E0F4B" w:rsidRDefault="003E0F4B" w:rsidP="003E0F4B">
      <w:pPr>
        <w:pStyle w:val="BodyText"/>
      </w:pPr>
      <w:r>
        <w:t>The industry classification has changed over time. The initial focus was on assistance within the traded</w:t>
      </w:r>
      <w:r w:rsidR="0051198C">
        <w:noBreakHyphen/>
      </w:r>
      <w:r>
        <w:t xml:space="preserve">goods sectors — particularly manufacturing and agriculture — where levels of assistance were high. </w:t>
      </w:r>
      <w:r w:rsidDel="00153DD2">
        <w:lastRenderedPageBreak/>
        <w:t>Over time,</w:t>
      </w:r>
      <w:r>
        <w:t xml:space="preserve"> trade protection measures assisting these sectors have declined, while budgetary assistance to both the goods and services producing sectors has increased. The Commission has included estimates of assistance to the services sector</w:t>
      </w:r>
      <w:r w:rsidRPr="001E43C2">
        <w:t xml:space="preserve"> </w:t>
      </w:r>
      <w:r>
        <w:t>since the 2001</w:t>
      </w:r>
      <w:r w:rsidR="00EA3E41">
        <w:noBreakHyphen/>
      </w:r>
      <w:r>
        <w:t>02</w:t>
      </w:r>
      <w:r w:rsidR="00C244EC">
        <w:t> </w:t>
      </w:r>
      <w:r w:rsidR="00CE09E1">
        <w:rPr>
          <w:iCs/>
        </w:rPr>
        <w:t>TAR</w:t>
      </w:r>
      <w:r>
        <w:t>, and has integrated these, as far as practicable, with estimates of assistance for other sectors.</w:t>
      </w:r>
    </w:p>
    <w:p w14:paraId="4BE8BDE4" w14:textId="3EED3A3D" w:rsidR="003E0F4B" w:rsidRDefault="003E0F4B" w:rsidP="003E0F4B">
      <w:pPr>
        <w:pStyle w:val="BodyText"/>
      </w:pPr>
      <w:r>
        <w:t xml:space="preserve">The </w:t>
      </w:r>
      <w:r w:rsidR="00CE09E1">
        <w:rPr>
          <w:iCs/>
        </w:rPr>
        <w:t>TAR</w:t>
      </w:r>
      <w:r>
        <w:rPr>
          <w:i/>
        </w:rPr>
        <w:t xml:space="preserve"> </w:t>
      </w:r>
      <w:r>
        <w:t>estimates combined assistance for four sectors, which comprise 38 ‘industry groupings’</w:t>
      </w:r>
      <w:r w:rsidR="00006E86" w:rsidRPr="00DC4317">
        <w:rPr>
          <w:rStyle w:val="FootnoteReference"/>
        </w:rPr>
        <w:footnoteReference w:id="3"/>
      </w:r>
      <w:r w:rsidRPr="004C6D15">
        <w:t xml:space="preserve"> </w:t>
      </w:r>
      <w:r>
        <w:t>based on the classification of industries in the 2006 edition of the Australian and New Zealand Standard Industrial Classification (ANZSIC). The fours sectors are:</w:t>
      </w:r>
    </w:p>
    <w:p w14:paraId="3AC9AB1F" w14:textId="77777777" w:rsidR="003E0F4B" w:rsidRPr="00D755CF" w:rsidRDefault="003E0F4B" w:rsidP="00D755CF">
      <w:pPr>
        <w:pStyle w:val="ListBullet"/>
      </w:pPr>
      <w:r w:rsidRPr="00D755CF">
        <w:t>the primary production sector (nine industry groupings)</w:t>
      </w:r>
    </w:p>
    <w:p w14:paraId="65B68F30" w14:textId="74081ADD" w:rsidR="003E0F4B" w:rsidRPr="00D755CF" w:rsidRDefault="003E0F4B" w:rsidP="00D755CF">
      <w:pPr>
        <w:pStyle w:val="ListBullet"/>
      </w:pPr>
      <w:r w:rsidRPr="00D755CF">
        <w:t>the mining sector</w:t>
      </w:r>
    </w:p>
    <w:p w14:paraId="27A016DB" w14:textId="187AC490" w:rsidR="003E0F4B" w:rsidRPr="00D755CF" w:rsidRDefault="003E0F4B" w:rsidP="00D755CF">
      <w:pPr>
        <w:pStyle w:val="ListBullet"/>
      </w:pPr>
      <w:r w:rsidRPr="00D755CF">
        <w:t>the manufacturing sector (12</w:t>
      </w:r>
      <w:r w:rsidR="00C244EC">
        <w:t> </w:t>
      </w:r>
      <w:r w:rsidRPr="00D755CF">
        <w:t>industry groupings)</w:t>
      </w:r>
    </w:p>
    <w:p w14:paraId="4399910C" w14:textId="4EA9B8A1" w:rsidR="003E0F4B" w:rsidRPr="00D755CF" w:rsidRDefault="003E0F4B" w:rsidP="00D755CF">
      <w:pPr>
        <w:pStyle w:val="ListBullet"/>
      </w:pPr>
      <w:r w:rsidRPr="00D755CF">
        <w:t>the services sector (15</w:t>
      </w:r>
      <w:r w:rsidR="00C244EC">
        <w:t> </w:t>
      </w:r>
      <w:r w:rsidRPr="00D755CF">
        <w:t>industry groupings).</w:t>
      </w:r>
    </w:p>
    <w:p w14:paraId="755E49C1" w14:textId="44B17643" w:rsidR="003E0F4B" w:rsidRDefault="003E0F4B" w:rsidP="003E0F4B">
      <w:pPr>
        <w:pStyle w:val="BodyText"/>
      </w:pPr>
      <w:r>
        <w:t>There is also an ‘unallocated other’ sector. Each sector (other than mining) includes an ‘unallocated’ grouping (table</w:t>
      </w:r>
      <w:r w:rsidR="006D544F">
        <w:t> </w:t>
      </w:r>
      <w:r w:rsidR="001113AA">
        <w:t>1.1</w:t>
      </w:r>
      <w:r>
        <w:t>).</w:t>
      </w:r>
    </w:p>
    <w:p w14:paraId="7345007F" w14:textId="1479C170" w:rsidR="000A115A" w:rsidRPr="00C760FB" w:rsidRDefault="002F1779" w:rsidP="000D6824">
      <w:pPr>
        <w:pStyle w:val="FigureTableHeading"/>
      </w:pPr>
      <w:bookmarkStart w:id="12" w:name="_Ref107237630"/>
      <w:r>
        <w:t>Table</w:t>
      </w:r>
      <w:r w:rsidR="00DC4317">
        <w:t> </w:t>
      </w:r>
      <w:r w:rsidR="002A2F41">
        <w:rPr>
          <w:noProof/>
        </w:rPr>
        <w:t>1</w:t>
      </w:r>
      <w:r>
        <w:t>.</w:t>
      </w:r>
      <w:r w:rsidR="002A2F41">
        <w:rPr>
          <w:noProof/>
        </w:rPr>
        <w:t>1</w:t>
      </w:r>
      <w:bookmarkEnd w:id="12"/>
      <w:r>
        <w:rPr>
          <w:noProof/>
        </w:rPr>
        <w:t xml:space="preserve"> </w:t>
      </w:r>
      <w:r w:rsidR="000A115A">
        <w:rPr>
          <w:noProof/>
        </w:rPr>
        <w:t xml:space="preserve">– </w:t>
      </w:r>
      <w:r w:rsidR="00C760FB">
        <w:t xml:space="preserve">Industry groupings used for reporting assistance in the </w:t>
      </w:r>
      <w:r w:rsidR="00C760FB">
        <w:rPr>
          <w:i/>
          <w:iCs w:val="0"/>
        </w:rPr>
        <w:t>Trade and Assistance Review</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5"/>
        <w:gridCol w:w="5104"/>
      </w:tblGrid>
      <w:tr w:rsidR="000C37ED" w:rsidRPr="00940137" w14:paraId="27AAC018" w14:textId="77777777" w:rsidTr="00536EB8">
        <w:trPr>
          <w:tblHeader/>
        </w:trPr>
        <w:tc>
          <w:tcPr>
            <w:tcW w:w="4535" w:type="dxa"/>
            <w:tcBorders>
              <w:bottom w:val="single" w:sz="4" w:space="0" w:color="B3B3B3"/>
            </w:tcBorders>
            <w:shd w:val="clear" w:color="000000" w:fill="auto"/>
            <w:vAlign w:val="bottom"/>
          </w:tcPr>
          <w:p w14:paraId="2584CC89" w14:textId="41E15456" w:rsidR="00336356" w:rsidRPr="00940137" w:rsidRDefault="008E1A25" w:rsidP="00CC6E34">
            <w:pPr>
              <w:pStyle w:val="TableHeading"/>
              <w:spacing w:after="0"/>
              <w:ind w:left="57"/>
              <w:rPr>
                <w:rFonts w:ascii="Arial" w:hAnsi="Arial" w:cs="Arial"/>
              </w:rPr>
            </w:pPr>
            <w:r w:rsidRPr="00940137">
              <w:rPr>
                <w:rFonts w:ascii="Arial" w:hAnsi="Arial" w:cs="Arial"/>
              </w:rPr>
              <w:t>Sector/industry grouping</w:t>
            </w:r>
          </w:p>
        </w:tc>
        <w:tc>
          <w:tcPr>
            <w:tcW w:w="5104" w:type="dxa"/>
            <w:tcBorders>
              <w:bottom w:val="single" w:sz="4" w:space="0" w:color="B3B3B3"/>
            </w:tcBorders>
            <w:shd w:val="clear" w:color="000000" w:fill="auto"/>
            <w:vAlign w:val="bottom"/>
          </w:tcPr>
          <w:p w14:paraId="1A436C9F" w14:textId="74D6C8F1" w:rsidR="00336356" w:rsidRPr="00940137" w:rsidRDefault="008E1A25" w:rsidP="00CC6E34">
            <w:pPr>
              <w:pStyle w:val="TableHeading"/>
              <w:spacing w:after="0"/>
              <w:ind w:right="57"/>
              <w:jc w:val="right"/>
              <w:rPr>
                <w:rFonts w:ascii="Arial" w:hAnsi="Arial" w:cs="Arial"/>
              </w:rPr>
            </w:pPr>
            <w:r w:rsidRPr="00940137">
              <w:rPr>
                <w:rFonts w:ascii="Arial" w:hAnsi="Arial" w:cs="Arial"/>
              </w:rPr>
              <w:t>ANZSIC 2006 codes</w:t>
            </w:r>
          </w:p>
        </w:tc>
      </w:tr>
      <w:tr w:rsidR="000C37ED" w:rsidRPr="00940137" w14:paraId="5F07E900" w14:textId="77777777" w:rsidTr="00536EB8">
        <w:tc>
          <w:tcPr>
            <w:tcW w:w="4535" w:type="dxa"/>
            <w:tcBorders>
              <w:top w:val="single" w:sz="4" w:space="0" w:color="B3B3B3"/>
              <w:bottom w:val="nil"/>
            </w:tcBorders>
            <w:shd w:val="clear" w:color="000000" w:fill="F2F2F2"/>
          </w:tcPr>
          <w:p w14:paraId="5C981243" w14:textId="44E038DA" w:rsidR="00336356" w:rsidRPr="00940137" w:rsidRDefault="00755912" w:rsidP="00CC6E34">
            <w:pPr>
              <w:pStyle w:val="TableHeading-Subheading"/>
              <w:ind w:left="57"/>
              <w:rPr>
                <w:rFonts w:ascii="Arial" w:hAnsi="Arial" w:cs="Arial"/>
              </w:rPr>
            </w:pPr>
            <w:r w:rsidRPr="00940137">
              <w:rPr>
                <w:rFonts w:ascii="Arial" w:hAnsi="Arial" w:cs="Arial"/>
              </w:rPr>
              <w:t>Primary production</w:t>
            </w:r>
          </w:p>
        </w:tc>
        <w:tc>
          <w:tcPr>
            <w:tcW w:w="5104" w:type="dxa"/>
            <w:tcBorders>
              <w:top w:val="single" w:sz="4" w:space="0" w:color="B3B3B3"/>
              <w:bottom w:val="nil"/>
            </w:tcBorders>
            <w:shd w:val="clear" w:color="000000" w:fill="F2F2F2"/>
          </w:tcPr>
          <w:p w14:paraId="41CC8B47" w14:textId="529E3053" w:rsidR="00336356" w:rsidRPr="00940137" w:rsidRDefault="00755912" w:rsidP="00CC6E34">
            <w:pPr>
              <w:pStyle w:val="TableHeading-Subheading"/>
              <w:ind w:right="57"/>
              <w:jc w:val="right"/>
              <w:rPr>
                <w:rFonts w:ascii="Arial" w:hAnsi="Arial" w:cs="Arial"/>
              </w:rPr>
            </w:pPr>
            <w:r w:rsidRPr="00940137">
              <w:rPr>
                <w:rFonts w:ascii="Arial" w:hAnsi="Arial" w:cs="Arial"/>
              </w:rPr>
              <w:t>A</w:t>
            </w:r>
          </w:p>
        </w:tc>
      </w:tr>
      <w:tr w:rsidR="000C37ED" w:rsidRPr="00940137" w14:paraId="39225248" w14:textId="77777777" w:rsidTr="00536EB8">
        <w:tc>
          <w:tcPr>
            <w:tcW w:w="4535" w:type="dxa"/>
            <w:tcBorders>
              <w:top w:val="nil"/>
              <w:bottom w:val="nil"/>
            </w:tcBorders>
            <w:shd w:val="clear" w:color="000000" w:fill="auto"/>
          </w:tcPr>
          <w:p w14:paraId="4D828668" w14:textId="08C52997" w:rsidR="00336356" w:rsidRPr="00940137" w:rsidRDefault="00C706D1" w:rsidP="00CC6E34">
            <w:pPr>
              <w:pStyle w:val="TableBody"/>
              <w:rPr>
                <w:rFonts w:ascii="Arial" w:hAnsi="Arial" w:cs="Arial"/>
                <w:sz w:val="20"/>
              </w:rPr>
            </w:pPr>
            <w:r w:rsidRPr="00940137">
              <w:rPr>
                <w:rFonts w:ascii="Arial" w:hAnsi="Arial" w:cs="Arial"/>
                <w:sz w:val="20"/>
              </w:rPr>
              <w:t>Horticulture and fruit growing</w:t>
            </w:r>
          </w:p>
        </w:tc>
        <w:tc>
          <w:tcPr>
            <w:tcW w:w="5104" w:type="dxa"/>
            <w:tcBorders>
              <w:top w:val="nil"/>
              <w:bottom w:val="nil"/>
            </w:tcBorders>
            <w:shd w:val="clear" w:color="000000" w:fill="auto"/>
          </w:tcPr>
          <w:p w14:paraId="601FA5A3" w14:textId="26FCD227" w:rsidR="00336356" w:rsidRPr="00940137" w:rsidRDefault="00BE180E" w:rsidP="00CC6E34">
            <w:pPr>
              <w:pStyle w:val="TableBody"/>
              <w:ind w:right="57"/>
              <w:jc w:val="right"/>
              <w:rPr>
                <w:rFonts w:ascii="Arial" w:hAnsi="Arial" w:cs="Arial"/>
                <w:color w:val="000000"/>
                <w:sz w:val="20"/>
              </w:rPr>
            </w:pPr>
            <w:r w:rsidRPr="00940137">
              <w:rPr>
                <w:rFonts w:ascii="Arial" w:hAnsi="Arial" w:cs="Arial"/>
                <w:color w:val="000000"/>
                <w:sz w:val="20"/>
              </w:rPr>
              <w:t>011, 012, 013</w:t>
            </w:r>
          </w:p>
        </w:tc>
      </w:tr>
      <w:tr w:rsidR="000C37ED" w:rsidRPr="00940137" w14:paraId="72D3C4AA" w14:textId="77777777" w:rsidTr="00536EB8">
        <w:tc>
          <w:tcPr>
            <w:tcW w:w="4535" w:type="dxa"/>
            <w:tcBorders>
              <w:top w:val="nil"/>
              <w:bottom w:val="nil"/>
            </w:tcBorders>
            <w:shd w:val="clear" w:color="000000" w:fill="auto"/>
          </w:tcPr>
          <w:p w14:paraId="3C595B3D" w14:textId="71A9838C" w:rsidR="00755912" w:rsidRPr="00940137" w:rsidRDefault="00722320" w:rsidP="00CC6E34">
            <w:pPr>
              <w:pStyle w:val="TableBody"/>
              <w:rPr>
                <w:rFonts w:ascii="Arial" w:hAnsi="Arial" w:cs="Arial"/>
                <w:sz w:val="20"/>
              </w:rPr>
            </w:pPr>
            <w:r w:rsidRPr="00940137">
              <w:rPr>
                <w:rFonts w:ascii="Arial" w:hAnsi="Arial" w:cs="Arial"/>
                <w:sz w:val="20"/>
              </w:rPr>
              <w:t>Sheep, beef cattle and grain farming</w:t>
            </w:r>
          </w:p>
        </w:tc>
        <w:tc>
          <w:tcPr>
            <w:tcW w:w="5104" w:type="dxa"/>
            <w:tcBorders>
              <w:top w:val="nil"/>
              <w:bottom w:val="nil"/>
            </w:tcBorders>
            <w:shd w:val="clear" w:color="000000" w:fill="auto"/>
          </w:tcPr>
          <w:p w14:paraId="4B0DFDF0" w14:textId="6C6E73CC"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014</w:t>
            </w:r>
          </w:p>
        </w:tc>
      </w:tr>
      <w:tr w:rsidR="000C37ED" w:rsidRPr="00940137" w14:paraId="4C480687" w14:textId="77777777" w:rsidTr="00536EB8">
        <w:tc>
          <w:tcPr>
            <w:tcW w:w="4535" w:type="dxa"/>
            <w:tcBorders>
              <w:top w:val="nil"/>
              <w:bottom w:val="nil"/>
            </w:tcBorders>
            <w:shd w:val="clear" w:color="000000" w:fill="auto"/>
          </w:tcPr>
          <w:p w14:paraId="65B0819E" w14:textId="198290F0" w:rsidR="00755912" w:rsidRPr="00940137" w:rsidRDefault="00722320" w:rsidP="00CC6E34">
            <w:pPr>
              <w:pStyle w:val="TableBody"/>
              <w:rPr>
                <w:rFonts w:ascii="Arial" w:hAnsi="Arial" w:cs="Arial"/>
                <w:sz w:val="20"/>
              </w:rPr>
            </w:pPr>
            <w:r w:rsidRPr="00940137">
              <w:rPr>
                <w:rFonts w:ascii="Arial" w:hAnsi="Arial" w:cs="Arial"/>
                <w:sz w:val="20"/>
              </w:rPr>
              <w:t>Other crop growing</w:t>
            </w:r>
          </w:p>
        </w:tc>
        <w:tc>
          <w:tcPr>
            <w:tcW w:w="5104" w:type="dxa"/>
            <w:tcBorders>
              <w:top w:val="nil"/>
              <w:bottom w:val="nil"/>
            </w:tcBorders>
            <w:shd w:val="clear" w:color="000000" w:fill="auto"/>
          </w:tcPr>
          <w:p w14:paraId="3F6978B1" w14:textId="2A06792E" w:rsidR="00755912" w:rsidRPr="00940137" w:rsidRDefault="00722320" w:rsidP="00CC6E34">
            <w:pPr>
              <w:pStyle w:val="TableBody"/>
              <w:ind w:right="57"/>
              <w:jc w:val="right"/>
              <w:rPr>
                <w:rFonts w:ascii="Arial" w:hAnsi="Arial" w:cs="Arial"/>
                <w:color w:val="000000"/>
                <w:sz w:val="20"/>
              </w:rPr>
            </w:pPr>
            <w:r w:rsidRPr="00940137">
              <w:rPr>
                <w:rFonts w:ascii="Arial" w:hAnsi="Arial" w:cs="Arial"/>
                <w:color w:val="000000"/>
                <w:sz w:val="20"/>
              </w:rPr>
              <w:t>015</w:t>
            </w:r>
          </w:p>
        </w:tc>
      </w:tr>
      <w:tr w:rsidR="000C37ED" w:rsidRPr="00940137" w14:paraId="579062D5" w14:textId="77777777" w:rsidTr="00536EB8">
        <w:tc>
          <w:tcPr>
            <w:tcW w:w="4535" w:type="dxa"/>
            <w:tcBorders>
              <w:top w:val="nil"/>
              <w:bottom w:val="nil"/>
            </w:tcBorders>
            <w:shd w:val="clear" w:color="000000" w:fill="auto"/>
          </w:tcPr>
          <w:p w14:paraId="6AF58D17" w14:textId="5E2E929D" w:rsidR="00755912" w:rsidRPr="00940137" w:rsidRDefault="00023E79" w:rsidP="00CC6E34">
            <w:pPr>
              <w:pStyle w:val="TableBody"/>
              <w:rPr>
                <w:rFonts w:ascii="Arial" w:hAnsi="Arial" w:cs="Arial"/>
                <w:sz w:val="20"/>
              </w:rPr>
            </w:pPr>
            <w:r w:rsidRPr="00940137">
              <w:rPr>
                <w:rFonts w:ascii="Arial" w:hAnsi="Arial" w:cs="Arial"/>
                <w:sz w:val="20"/>
              </w:rPr>
              <w:t>Dairy cattle farming</w:t>
            </w:r>
          </w:p>
        </w:tc>
        <w:tc>
          <w:tcPr>
            <w:tcW w:w="5104" w:type="dxa"/>
            <w:tcBorders>
              <w:top w:val="nil"/>
              <w:bottom w:val="nil"/>
            </w:tcBorders>
            <w:shd w:val="clear" w:color="000000" w:fill="auto"/>
          </w:tcPr>
          <w:p w14:paraId="6932A928" w14:textId="69409D0F" w:rsidR="00755912" w:rsidRPr="00940137" w:rsidRDefault="00023E79" w:rsidP="00CC6E34">
            <w:pPr>
              <w:pStyle w:val="TableBody"/>
              <w:ind w:right="57"/>
              <w:jc w:val="right"/>
              <w:rPr>
                <w:rFonts w:ascii="Arial" w:hAnsi="Arial" w:cs="Arial"/>
                <w:color w:val="000000"/>
                <w:sz w:val="20"/>
              </w:rPr>
            </w:pPr>
            <w:r w:rsidRPr="00940137">
              <w:rPr>
                <w:rFonts w:ascii="Arial" w:hAnsi="Arial" w:cs="Arial"/>
                <w:color w:val="000000"/>
                <w:sz w:val="20"/>
              </w:rPr>
              <w:t>016</w:t>
            </w:r>
          </w:p>
        </w:tc>
      </w:tr>
      <w:tr w:rsidR="000C37ED" w:rsidRPr="00940137" w14:paraId="38E7C3DC" w14:textId="77777777" w:rsidTr="00536EB8">
        <w:tc>
          <w:tcPr>
            <w:tcW w:w="4535" w:type="dxa"/>
            <w:tcBorders>
              <w:top w:val="nil"/>
              <w:bottom w:val="nil"/>
            </w:tcBorders>
            <w:shd w:val="clear" w:color="000000" w:fill="auto"/>
          </w:tcPr>
          <w:p w14:paraId="6207215A" w14:textId="3FB98DFA" w:rsidR="00755912" w:rsidRPr="00940137" w:rsidRDefault="00E275F1" w:rsidP="00CC6E34">
            <w:pPr>
              <w:pStyle w:val="TableBody"/>
              <w:rPr>
                <w:rFonts w:ascii="Arial" w:hAnsi="Arial" w:cs="Arial"/>
                <w:sz w:val="20"/>
              </w:rPr>
            </w:pPr>
            <w:r w:rsidRPr="00940137">
              <w:rPr>
                <w:rFonts w:ascii="Arial" w:hAnsi="Arial" w:cs="Arial"/>
                <w:sz w:val="20"/>
              </w:rPr>
              <w:t>Other livestock farming</w:t>
            </w:r>
          </w:p>
        </w:tc>
        <w:tc>
          <w:tcPr>
            <w:tcW w:w="5104" w:type="dxa"/>
            <w:tcBorders>
              <w:top w:val="nil"/>
              <w:bottom w:val="nil"/>
            </w:tcBorders>
            <w:shd w:val="clear" w:color="000000" w:fill="auto"/>
          </w:tcPr>
          <w:p w14:paraId="46976418" w14:textId="4CD3DC76" w:rsidR="00755912" w:rsidRPr="00940137" w:rsidRDefault="00E275F1" w:rsidP="00CC6E34">
            <w:pPr>
              <w:pStyle w:val="TableBody"/>
              <w:ind w:right="57"/>
              <w:jc w:val="right"/>
              <w:rPr>
                <w:rFonts w:ascii="Arial" w:hAnsi="Arial" w:cs="Arial"/>
                <w:color w:val="000000"/>
                <w:sz w:val="20"/>
              </w:rPr>
            </w:pPr>
            <w:r w:rsidRPr="00940137">
              <w:rPr>
                <w:rFonts w:ascii="Arial" w:hAnsi="Arial" w:cs="Arial"/>
                <w:color w:val="000000"/>
                <w:sz w:val="20"/>
              </w:rPr>
              <w:t>017, 018, 019</w:t>
            </w:r>
          </w:p>
        </w:tc>
      </w:tr>
      <w:tr w:rsidR="000C37ED" w:rsidRPr="00940137" w14:paraId="778C4EBD" w14:textId="77777777" w:rsidTr="00536EB8">
        <w:tc>
          <w:tcPr>
            <w:tcW w:w="4535" w:type="dxa"/>
            <w:tcBorders>
              <w:top w:val="nil"/>
              <w:bottom w:val="nil"/>
            </w:tcBorders>
            <w:shd w:val="clear" w:color="000000" w:fill="auto"/>
          </w:tcPr>
          <w:p w14:paraId="20825C37" w14:textId="54E369A0" w:rsidR="00755912" w:rsidRPr="00940137" w:rsidRDefault="0000268A" w:rsidP="00CC6E34">
            <w:pPr>
              <w:pStyle w:val="TableBody"/>
              <w:rPr>
                <w:rFonts w:ascii="Arial" w:hAnsi="Arial" w:cs="Arial"/>
                <w:sz w:val="20"/>
              </w:rPr>
            </w:pPr>
            <w:r w:rsidRPr="00940137">
              <w:rPr>
                <w:rFonts w:ascii="Arial" w:hAnsi="Arial" w:cs="Arial"/>
                <w:sz w:val="20"/>
              </w:rPr>
              <w:t>Aquaculture and fishing</w:t>
            </w:r>
          </w:p>
        </w:tc>
        <w:tc>
          <w:tcPr>
            <w:tcW w:w="5104" w:type="dxa"/>
            <w:tcBorders>
              <w:top w:val="nil"/>
              <w:bottom w:val="nil"/>
            </w:tcBorders>
            <w:shd w:val="clear" w:color="000000" w:fill="auto"/>
          </w:tcPr>
          <w:p w14:paraId="4418694C" w14:textId="228B6003" w:rsidR="00755912" w:rsidRPr="00940137" w:rsidRDefault="0000268A" w:rsidP="00CC6E34">
            <w:pPr>
              <w:pStyle w:val="TableBody"/>
              <w:ind w:right="57"/>
              <w:jc w:val="right"/>
              <w:rPr>
                <w:rFonts w:ascii="Arial" w:hAnsi="Arial" w:cs="Arial"/>
                <w:color w:val="000000"/>
                <w:sz w:val="20"/>
              </w:rPr>
            </w:pPr>
            <w:r w:rsidRPr="00940137">
              <w:rPr>
                <w:rFonts w:ascii="Arial" w:hAnsi="Arial" w:cs="Arial"/>
                <w:color w:val="000000"/>
                <w:sz w:val="20"/>
              </w:rPr>
              <w:t>02, 04</w:t>
            </w:r>
          </w:p>
        </w:tc>
      </w:tr>
      <w:tr w:rsidR="000C37ED" w:rsidRPr="00940137" w14:paraId="24676266" w14:textId="77777777" w:rsidTr="00536EB8">
        <w:tc>
          <w:tcPr>
            <w:tcW w:w="4535" w:type="dxa"/>
            <w:tcBorders>
              <w:top w:val="nil"/>
              <w:bottom w:val="nil"/>
            </w:tcBorders>
            <w:shd w:val="clear" w:color="000000" w:fill="auto"/>
          </w:tcPr>
          <w:p w14:paraId="29932983" w14:textId="040B6FD0" w:rsidR="00C706D1" w:rsidRPr="00940137" w:rsidRDefault="0009019D" w:rsidP="00CC6E34">
            <w:pPr>
              <w:pStyle w:val="TableBody"/>
              <w:rPr>
                <w:rFonts w:ascii="Arial" w:hAnsi="Arial" w:cs="Arial"/>
                <w:sz w:val="20"/>
              </w:rPr>
            </w:pPr>
            <w:r w:rsidRPr="00940137">
              <w:rPr>
                <w:rFonts w:ascii="Arial" w:hAnsi="Arial" w:cs="Arial"/>
                <w:sz w:val="20"/>
              </w:rPr>
              <w:t>Forestry and logging</w:t>
            </w:r>
          </w:p>
        </w:tc>
        <w:tc>
          <w:tcPr>
            <w:tcW w:w="5104" w:type="dxa"/>
            <w:tcBorders>
              <w:top w:val="nil"/>
              <w:bottom w:val="nil"/>
            </w:tcBorders>
            <w:shd w:val="clear" w:color="000000" w:fill="auto"/>
          </w:tcPr>
          <w:p w14:paraId="0DAC41DD" w14:textId="33F68E32" w:rsidR="00C706D1" w:rsidRPr="00940137" w:rsidRDefault="0009019D" w:rsidP="00CC6E34">
            <w:pPr>
              <w:pStyle w:val="TableBody"/>
              <w:ind w:right="57"/>
              <w:jc w:val="right"/>
              <w:rPr>
                <w:rFonts w:ascii="Arial" w:hAnsi="Arial" w:cs="Arial"/>
                <w:color w:val="000000"/>
                <w:sz w:val="20"/>
              </w:rPr>
            </w:pPr>
            <w:r w:rsidRPr="00940137">
              <w:rPr>
                <w:rFonts w:ascii="Arial" w:hAnsi="Arial" w:cs="Arial"/>
                <w:color w:val="000000"/>
                <w:sz w:val="20"/>
              </w:rPr>
              <w:t>03</w:t>
            </w:r>
          </w:p>
        </w:tc>
      </w:tr>
      <w:tr w:rsidR="000C37ED" w:rsidRPr="00940137" w14:paraId="72BE3068" w14:textId="77777777" w:rsidTr="00536EB8">
        <w:tc>
          <w:tcPr>
            <w:tcW w:w="4535" w:type="dxa"/>
            <w:tcBorders>
              <w:top w:val="nil"/>
              <w:bottom w:val="nil"/>
            </w:tcBorders>
            <w:shd w:val="clear" w:color="000000" w:fill="auto"/>
          </w:tcPr>
          <w:p w14:paraId="662866F3" w14:textId="3DEE74A9" w:rsidR="00C706D1" w:rsidRPr="00940137" w:rsidRDefault="0009019D" w:rsidP="00CC6E34">
            <w:pPr>
              <w:pStyle w:val="TableBody"/>
              <w:rPr>
                <w:rFonts w:ascii="Arial" w:hAnsi="Arial" w:cs="Arial"/>
                <w:sz w:val="20"/>
              </w:rPr>
            </w:pPr>
            <w:r w:rsidRPr="00940137">
              <w:rPr>
                <w:rFonts w:ascii="Arial" w:hAnsi="Arial" w:cs="Arial"/>
                <w:sz w:val="20"/>
              </w:rPr>
              <w:t>Primary production support services</w:t>
            </w:r>
          </w:p>
        </w:tc>
        <w:tc>
          <w:tcPr>
            <w:tcW w:w="5104" w:type="dxa"/>
            <w:tcBorders>
              <w:top w:val="nil"/>
              <w:bottom w:val="nil"/>
            </w:tcBorders>
            <w:shd w:val="clear" w:color="000000" w:fill="auto"/>
          </w:tcPr>
          <w:p w14:paraId="37026A8B" w14:textId="68F8BF99"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05</w:t>
            </w:r>
          </w:p>
        </w:tc>
      </w:tr>
      <w:tr w:rsidR="000C37ED" w:rsidRPr="00940137" w14:paraId="082C31C5" w14:textId="77777777" w:rsidTr="00536EB8">
        <w:tc>
          <w:tcPr>
            <w:tcW w:w="4535" w:type="dxa"/>
            <w:tcBorders>
              <w:top w:val="nil"/>
              <w:bottom w:val="nil"/>
            </w:tcBorders>
            <w:shd w:val="clear" w:color="000000" w:fill="auto"/>
          </w:tcPr>
          <w:p w14:paraId="6A5D5204" w14:textId="4FACBB0C" w:rsidR="00C706D1" w:rsidRPr="00940137" w:rsidRDefault="00B06FE3" w:rsidP="00CC6E34">
            <w:pPr>
              <w:pStyle w:val="TableBody"/>
              <w:rPr>
                <w:rFonts w:ascii="Arial" w:hAnsi="Arial" w:cs="Arial"/>
                <w:sz w:val="20"/>
              </w:rPr>
            </w:pPr>
            <w:r w:rsidRPr="00940137">
              <w:rPr>
                <w:rFonts w:ascii="Arial" w:hAnsi="Arial" w:cs="Arial"/>
                <w:sz w:val="20"/>
              </w:rPr>
              <w:t>Unallocated primary production</w:t>
            </w:r>
          </w:p>
        </w:tc>
        <w:tc>
          <w:tcPr>
            <w:tcW w:w="5104" w:type="dxa"/>
            <w:tcBorders>
              <w:top w:val="nil"/>
              <w:bottom w:val="nil"/>
            </w:tcBorders>
            <w:shd w:val="clear" w:color="000000" w:fill="auto"/>
          </w:tcPr>
          <w:p w14:paraId="19205366" w14:textId="777A4297" w:rsidR="00C706D1" w:rsidRPr="00940137" w:rsidRDefault="00B06FE3"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1B999AA6" w14:textId="77777777" w:rsidTr="00536EB8">
        <w:tc>
          <w:tcPr>
            <w:tcW w:w="4535" w:type="dxa"/>
            <w:tcBorders>
              <w:top w:val="nil"/>
              <w:bottom w:val="nil"/>
            </w:tcBorders>
            <w:shd w:val="clear" w:color="auto" w:fill="F2F2F2" w:themeFill="background1" w:themeFillShade="F2"/>
          </w:tcPr>
          <w:p w14:paraId="6A8F581B" w14:textId="6EEBA1F8" w:rsidR="00C706D1" w:rsidRPr="00940137" w:rsidRDefault="007820D9" w:rsidP="00CC6E34">
            <w:pPr>
              <w:pStyle w:val="TableHeading-Subheading"/>
              <w:ind w:left="57"/>
              <w:rPr>
                <w:rFonts w:ascii="Arial" w:hAnsi="Arial" w:cs="Arial"/>
              </w:rPr>
            </w:pPr>
            <w:r w:rsidRPr="00940137">
              <w:rPr>
                <w:rFonts w:ascii="Arial" w:hAnsi="Arial" w:cs="Arial"/>
              </w:rPr>
              <w:t>Mining</w:t>
            </w:r>
          </w:p>
        </w:tc>
        <w:tc>
          <w:tcPr>
            <w:tcW w:w="5104" w:type="dxa"/>
            <w:tcBorders>
              <w:top w:val="nil"/>
              <w:bottom w:val="nil"/>
            </w:tcBorders>
            <w:shd w:val="clear" w:color="auto" w:fill="F2F2F2" w:themeFill="background1" w:themeFillShade="F2"/>
          </w:tcPr>
          <w:p w14:paraId="1833F062" w14:textId="3A6A2081" w:rsidR="00C706D1" w:rsidRPr="00940137" w:rsidRDefault="00010A3F" w:rsidP="00CC6E34">
            <w:pPr>
              <w:pStyle w:val="TableHeading-Subheading"/>
              <w:ind w:right="57"/>
              <w:jc w:val="right"/>
              <w:rPr>
                <w:rFonts w:ascii="Arial" w:hAnsi="Arial" w:cs="Arial"/>
              </w:rPr>
            </w:pPr>
            <w:r w:rsidRPr="00940137">
              <w:rPr>
                <w:rFonts w:ascii="Arial" w:hAnsi="Arial" w:cs="Arial"/>
              </w:rPr>
              <w:t>B</w:t>
            </w:r>
          </w:p>
        </w:tc>
      </w:tr>
      <w:tr w:rsidR="000C37ED" w:rsidRPr="00940137" w14:paraId="5CF9197C" w14:textId="77777777" w:rsidTr="00536EB8">
        <w:tc>
          <w:tcPr>
            <w:tcW w:w="4535" w:type="dxa"/>
            <w:tcBorders>
              <w:top w:val="nil"/>
              <w:bottom w:val="nil"/>
            </w:tcBorders>
            <w:shd w:val="clear" w:color="auto" w:fill="F2F2F2" w:themeFill="background1" w:themeFillShade="F2"/>
          </w:tcPr>
          <w:p w14:paraId="593C88EC" w14:textId="17D69F32" w:rsidR="00C706D1" w:rsidRPr="00940137" w:rsidRDefault="00010A3F" w:rsidP="00CC6E34">
            <w:pPr>
              <w:pStyle w:val="TableHeading-Subheading"/>
              <w:ind w:left="57"/>
              <w:rPr>
                <w:rFonts w:ascii="Arial" w:hAnsi="Arial" w:cs="Arial"/>
              </w:rPr>
            </w:pPr>
            <w:r w:rsidRPr="00940137">
              <w:rPr>
                <w:rFonts w:ascii="Arial" w:hAnsi="Arial" w:cs="Arial"/>
              </w:rPr>
              <w:t>Manufacturing</w:t>
            </w:r>
          </w:p>
        </w:tc>
        <w:tc>
          <w:tcPr>
            <w:tcW w:w="5104" w:type="dxa"/>
            <w:tcBorders>
              <w:top w:val="nil"/>
              <w:bottom w:val="nil"/>
            </w:tcBorders>
            <w:shd w:val="clear" w:color="auto" w:fill="F2F2F2" w:themeFill="background1" w:themeFillShade="F2"/>
          </w:tcPr>
          <w:p w14:paraId="025DA113" w14:textId="368CC43D" w:rsidR="00C706D1" w:rsidRPr="00940137" w:rsidRDefault="00010A3F" w:rsidP="00CC6E34">
            <w:pPr>
              <w:pStyle w:val="TableHeading-Subheading"/>
              <w:ind w:right="57"/>
              <w:jc w:val="right"/>
              <w:rPr>
                <w:rFonts w:ascii="Arial" w:hAnsi="Arial" w:cs="Arial"/>
              </w:rPr>
            </w:pPr>
            <w:r w:rsidRPr="00940137">
              <w:rPr>
                <w:rFonts w:ascii="Arial" w:hAnsi="Arial" w:cs="Arial"/>
              </w:rPr>
              <w:t>C</w:t>
            </w:r>
          </w:p>
        </w:tc>
      </w:tr>
      <w:tr w:rsidR="000C37ED" w:rsidRPr="00940137" w14:paraId="15C06A9E" w14:textId="77777777" w:rsidTr="00536EB8">
        <w:tc>
          <w:tcPr>
            <w:tcW w:w="4535" w:type="dxa"/>
            <w:tcBorders>
              <w:top w:val="nil"/>
              <w:bottom w:val="nil"/>
            </w:tcBorders>
            <w:shd w:val="clear" w:color="000000" w:fill="auto"/>
          </w:tcPr>
          <w:p w14:paraId="30FB0816" w14:textId="62F5E292" w:rsidR="00C706D1" w:rsidRPr="00940137" w:rsidRDefault="00E04DAA" w:rsidP="00CC6E34">
            <w:pPr>
              <w:pStyle w:val="TableBody"/>
              <w:rPr>
                <w:rFonts w:ascii="Arial" w:hAnsi="Arial" w:cs="Arial"/>
                <w:sz w:val="20"/>
              </w:rPr>
            </w:pPr>
            <w:r w:rsidRPr="00940137">
              <w:rPr>
                <w:rFonts w:ascii="Arial" w:hAnsi="Arial" w:cs="Arial"/>
                <w:sz w:val="20"/>
              </w:rPr>
              <w:t>Food, beverages and tobacco</w:t>
            </w:r>
          </w:p>
        </w:tc>
        <w:tc>
          <w:tcPr>
            <w:tcW w:w="5104" w:type="dxa"/>
            <w:tcBorders>
              <w:top w:val="nil"/>
              <w:bottom w:val="nil"/>
            </w:tcBorders>
            <w:shd w:val="clear" w:color="000000" w:fill="auto"/>
          </w:tcPr>
          <w:p w14:paraId="297201EB" w14:textId="217F3D7B" w:rsidR="00C706D1" w:rsidRPr="00940137" w:rsidRDefault="00E04DAA" w:rsidP="00CC6E34">
            <w:pPr>
              <w:pStyle w:val="TableBody"/>
              <w:ind w:right="57"/>
              <w:jc w:val="right"/>
              <w:rPr>
                <w:rFonts w:ascii="Arial" w:hAnsi="Arial" w:cs="Arial"/>
                <w:color w:val="000000"/>
                <w:sz w:val="20"/>
              </w:rPr>
            </w:pPr>
            <w:r w:rsidRPr="00940137">
              <w:rPr>
                <w:rFonts w:ascii="Arial" w:hAnsi="Arial" w:cs="Arial"/>
                <w:color w:val="000000"/>
                <w:sz w:val="20"/>
              </w:rPr>
              <w:t>11, 12</w:t>
            </w:r>
          </w:p>
        </w:tc>
      </w:tr>
      <w:tr w:rsidR="000C37ED" w:rsidRPr="00940137" w14:paraId="4C0E5411" w14:textId="77777777" w:rsidTr="00536EB8">
        <w:tc>
          <w:tcPr>
            <w:tcW w:w="4535" w:type="dxa"/>
            <w:tcBorders>
              <w:top w:val="nil"/>
              <w:bottom w:val="nil"/>
            </w:tcBorders>
            <w:shd w:val="clear" w:color="000000" w:fill="auto"/>
          </w:tcPr>
          <w:p w14:paraId="093FA2EF" w14:textId="4852248E" w:rsidR="00755912" w:rsidRPr="00940137" w:rsidRDefault="00E04DAA" w:rsidP="00CC6E34">
            <w:pPr>
              <w:pStyle w:val="TableBody"/>
              <w:rPr>
                <w:rFonts w:ascii="Arial" w:hAnsi="Arial" w:cs="Arial"/>
                <w:sz w:val="20"/>
              </w:rPr>
            </w:pPr>
            <w:r w:rsidRPr="00940137">
              <w:rPr>
                <w:rFonts w:ascii="Arial" w:hAnsi="Arial" w:cs="Arial"/>
                <w:sz w:val="20"/>
              </w:rPr>
              <w:t>Textile, leather, clothing and footwear</w:t>
            </w:r>
          </w:p>
        </w:tc>
        <w:tc>
          <w:tcPr>
            <w:tcW w:w="5104" w:type="dxa"/>
            <w:tcBorders>
              <w:top w:val="nil"/>
              <w:bottom w:val="nil"/>
            </w:tcBorders>
            <w:shd w:val="clear" w:color="000000" w:fill="auto"/>
          </w:tcPr>
          <w:p w14:paraId="695A662A" w14:textId="780107B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13</w:t>
            </w:r>
          </w:p>
        </w:tc>
      </w:tr>
      <w:tr w:rsidR="000C37ED" w:rsidRPr="00940137" w14:paraId="63ACA404" w14:textId="77777777" w:rsidTr="00536EB8">
        <w:tc>
          <w:tcPr>
            <w:tcW w:w="4535" w:type="dxa"/>
            <w:tcBorders>
              <w:top w:val="nil"/>
              <w:bottom w:val="nil"/>
            </w:tcBorders>
            <w:shd w:val="clear" w:color="000000" w:fill="auto"/>
          </w:tcPr>
          <w:p w14:paraId="66833FFC" w14:textId="4B4ACDAE" w:rsidR="00755912" w:rsidRPr="00940137" w:rsidRDefault="005E4E03" w:rsidP="00CC6E34">
            <w:pPr>
              <w:pStyle w:val="TableBody"/>
              <w:rPr>
                <w:rFonts w:ascii="Arial" w:hAnsi="Arial" w:cs="Arial"/>
                <w:sz w:val="20"/>
              </w:rPr>
            </w:pPr>
            <w:r w:rsidRPr="00940137">
              <w:rPr>
                <w:rFonts w:ascii="Arial" w:hAnsi="Arial" w:cs="Arial"/>
                <w:sz w:val="20"/>
              </w:rPr>
              <w:t>Wood and paper products</w:t>
            </w:r>
          </w:p>
        </w:tc>
        <w:tc>
          <w:tcPr>
            <w:tcW w:w="5104" w:type="dxa"/>
            <w:tcBorders>
              <w:top w:val="nil"/>
              <w:bottom w:val="nil"/>
            </w:tcBorders>
            <w:shd w:val="clear" w:color="000000" w:fill="auto"/>
          </w:tcPr>
          <w:p w14:paraId="543A827C" w14:textId="192A5BF9" w:rsidR="00755912" w:rsidRPr="00940137" w:rsidRDefault="005E4E03" w:rsidP="00CC6E34">
            <w:pPr>
              <w:pStyle w:val="TableBody"/>
              <w:ind w:right="57"/>
              <w:jc w:val="right"/>
              <w:rPr>
                <w:rFonts w:ascii="Arial" w:hAnsi="Arial" w:cs="Arial"/>
                <w:color w:val="000000"/>
                <w:sz w:val="20"/>
              </w:rPr>
            </w:pPr>
            <w:r w:rsidRPr="00940137">
              <w:rPr>
                <w:rFonts w:ascii="Arial" w:hAnsi="Arial" w:cs="Arial"/>
                <w:color w:val="000000"/>
                <w:sz w:val="20"/>
              </w:rPr>
              <w:t>14, 15</w:t>
            </w:r>
          </w:p>
        </w:tc>
      </w:tr>
      <w:tr w:rsidR="000C37ED" w:rsidRPr="00940137" w14:paraId="5E37C546" w14:textId="77777777" w:rsidTr="00536EB8">
        <w:tc>
          <w:tcPr>
            <w:tcW w:w="4535" w:type="dxa"/>
            <w:tcBorders>
              <w:top w:val="nil"/>
              <w:bottom w:val="nil"/>
            </w:tcBorders>
            <w:shd w:val="clear" w:color="000000" w:fill="auto"/>
          </w:tcPr>
          <w:p w14:paraId="25B0D620" w14:textId="1EDDEFFD" w:rsidR="00755912" w:rsidRPr="00940137" w:rsidRDefault="005E4E03" w:rsidP="00CC6E34">
            <w:pPr>
              <w:pStyle w:val="TableBody"/>
              <w:rPr>
                <w:rFonts w:ascii="Arial" w:hAnsi="Arial" w:cs="Arial"/>
                <w:sz w:val="20"/>
              </w:rPr>
            </w:pPr>
            <w:r w:rsidRPr="00940137">
              <w:rPr>
                <w:rFonts w:ascii="Arial" w:hAnsi="Arial" w:cs="Arial"/>
                <w:sz w:val="20"/>
              </w:rPr>
              <w:t>Printing and recorded media</w:t>
            </w:r>
          </w:p>
        </w:tc>
        <w:tc>
          <w:tcPr>
            <w:tcW w:w="5104" w:type="dxa"/>
            <w:tcBorders>
              <w:top w:val="nil"/>
              <w:bottom w:val="nil"/>
            </w:tcBorders>
            <w:shd w:val="clear" w:color="000000" w:fill="auto"/>
          </w:tcPr>
          <w:p w14:paraId="0C135F32" w14:textId="1A534B1F" w:rsidR="00755912" w:rsidRPr="00940137" w:rsidRDefault="005F3E8E" w:rsidP="00CC6E34">
            <w:pPr>
              <w:pStyle w:val="TableBody"/>
              <w:ind w:right="57"/>
              <w:jc w:val="right"/>
              <w:rPr>
                <w:rFonts w:ascii="Arial" w:hAnsi="Arial" w:cs="Arial"/>
                <w:color w:val="000000"/>
                <w:sz w:val="20"/>
              </w:rPr>
            </w:pPr>
            <w:r w:rsidRPr="00940137">
              <w:rPr>
                <w:rFonts w:ascii="Arial" w:hAnsi="Arial" w:cs="Arial"/>
                <w:color w:val="000000"/>
                <w:sz w:val="20"/>
              </w:rPr>
              <w:t>16</w:t>
            </w:r>
          </w:p>
        </w:tc>
      </w:tr>
      <w:tr w:rsidR="000C37ED" w:rsidRPr="00940137" w14:paraId="43922928" w14:textId="77777777" w:rsidTr="00536EB8">
        <w:tc>
          <w:tcPr>
            <w:tcW w:w="4535" w:type="dxa"/>
            <w:tcBorders>
              <w:top w:val="nil"/>
              <w:bottom w:val="nil"/>
            </w:tcBorders>
            <w:shd w:val="clear" w:color="000000" w:fill="auto"/>
          </w:tcPr>
          <w:p w14:paraId="4D55C181" w14:textId="5E9CDE17" w:rsidR="00755912" w:rsidRPr="00940137" w:rsidRDefault="005F3E8E" w:rsidP="00CC6E34">
            <w:pPr>
              <w:pStyle w:val="TableBody"/>
              <w:rPr>
                <w:rFonts w:ascii="Arial" w:hAnsi="Arial" w:cs="Arial"/>
                <w:sz w:val="20"/>
              </w:rPr>
            </w:pPr>
            <w:r w:rsidRPr="00940137">
              <w:rPr>
                <w:rFonts w:ascii="Arial" w:hAnsi="Arial" w:cs="Arial"/>
                <w:sz w:val="20"/>
              </w:rPr>
              <w:t>Petroleum, coal, chemical and rubber products</w:t>
            </w:r>
          </w:p>
        </w:tc>
        <w:tc>
          <w:tcPr>
            <w:tcW w:w="5104" w:type="dxa"/>
            <w:tcBorders>
              <w:top w:val="nil"/>
              <w:bottom w:val="nil"/>
            </w:tcBorders>
            <w:shd w:val="clear" w:color="000000" w:fill="auto"/>
          </w:tcPr>
          <w:p w14:paraId="6DED4C39" w14:textId="3D7CD4D7" w:rsidR="00755912" w:rsidRPr="00940137" w:rsidRDefault="0012469A" w:rsidP="00CC6E34">
            <w:pPr>
              <w:pStyle w:val="TableBody"/>
              <w:ind w:right="57"/>
              <w:jc w:val="right"/>
              <w:rPr>
                <w:rFonts w:ascii="Arial" w:hAnsi="Arial" w:cs="Arial"/>
                <w:color w:val="000000"/>
                <w:sz w:val="20"/>
              </w:rPr>
            </w:pPr>
            <w:r w:rsidRPr="00940137">
              <w:rPr>
                <w:rFonts w:ascii="Arial" w:hAnsi="Arial" w:cs="Arial"/>
                <w:color w:val="000000"/>
                <w:sz w:val="20"/>
              </w:rPr>
              <w:t>17, 18, 19</w:t>
            </w:r>
          </w:p>
        </w:tc>
      </w:tr>
      <w:tr w:rsidR="000C37ED" w:rsidRPr="00940137" w14:paraId="39FF7CD9" w14:textId="77777777" w:rsidTr="00536EB8">
        <w:tc>
          <w:tcPr>
            <w:tcW w:w="4535" w:type="dxa"/>
            <w:tcBorders>
              <w:top w:val="nil"/>
              <w:bottom w:val="nil"/>
            </w:tcBorders>
            <w:shd w:val="clear" w:color="000000" w:fill="auto"/>
          </w:tcPr>
          <w:p w14:paraId="073241B9" w14:textId="533513F6" w:rsidR="00755912" w:rsidRPr="00940137" w:rsidRDefault="006F75F9" w:rsidP="00CC6E34">
            <w:pPr>
              <w:pStyle w:val="TableBody"/>
              <w:rPr>
                <w:rFonts w:ascii="Arial" w:hAnsi="Arial" w:cs="Arial"/>
                <w:sz w:val="20"/>
              </w:rPr>
            </w:pPr>
            <w:r w:rsidRPr="00940137">
              <w:rPr>
                <w:rFonts w:ascii="Arial" w:hAnsi="Arial" w:cs="Arial"/>
                <w:sz w:val="20"/>
              </w:rPr>
              <w:t>Non</w:t>
            </w:r>
            <w:r w:rsidR="00DC4317">
              <w:rPr>
                <w:rFonts w:ascii="Arial" w:hAnsi="Arial" w:cs="Arial"/>
                <w:sz w:val="20"/>
              </w:rPr>
              <w:noBreakHyphen/>
            </w:r>
            <w:r w:rsidRPr="00940137">
              <w:rPr>
                <w:rFonts w:ascii="Arial" w:hAnsi="Arial" w:cs="Arial"/>
                <w:sz w:val="20"/>
              </w:rPr>
              <w:t>metallic mineral products</w:t>
            </w:r>
          </w:p>
        </w:tc>
        <w:tc>
          <w:tcPr>
            <w:tcW w:w="5104" w:type="dxa"/>
            <w:tcBorders>
              <w:top w:val="nil"/>
              <w:bottom w:val="nil"/>
            </w:tcBorders>
            <w:shd w:val="clear" w:color="000000" w:fill="auto"/>
          </w:tcPr>
          <w:p w14:paraId="2E1014EC" w14:textId="3F006EA0" w:rsidR="00755912" w:rsidRPr="00940137" w:rsidRDefault="006F75F9" w:rsidP="00CC6E34">
            <w:pPr>
              <w:pStyle w:val="TableBody"/>
              <w:ind w:right="57"/>
              <w:jc w:val="right"/>
              <w:rPr>
                <w:rFonts w:ascii="Arial" w:hAnsi="Arial" w:cs="Arial"/>
                <w:color w:val="000000"/>
                <w:sz w:val="20"/>
              </w:rPr>
            </w:pPr>
            <w:r w:rsidRPr="00940137">
              <w:rPr>
                <w:rFonts w:ascii="Arial" w:hAnsi="Arial" w:cs="Arial"/>
                <w:color w:val="000000"/>
                <w:sz w:val="20"/>
              </w:rPr>
              <w:t>20</w:t>
            </w:r>
          </w:p>
        </w:tc>
      </w:tr>
      <w:tr w:rsidR="000C37ED" w:rsidRPr="00940137" w14:paraId="2C5BAA22" w14:textId="77777777" w:rsidTr="00536EB8">
        <w:tc>
          <w:tcPr>
            <w:tcW w:w="4535" w:type="dxa"/>
            <w:tcBorders>
              <w:top w:val="nil"/>
              <w:bottom w:val="nil"/>
            </w:tcBorders>
            <w:shd w:val="clear" w:color="000000" w:fill="auto"/>
          </w:tcPr>
          <w:p w14:paraId="4341F3E0" w14:textId="16EE132D" w:rsidR="00755912" w:rsidRPr="00940137" w:rsidRDefault="00E52019" w:rsidP="00CC6E34">
            <w:pPr>
              <w:pStyle w:val="TableBody"/>
              <w:rPr>
                <w:rFonts w:ascii="Arial" w:hAnsi="Arial" w:cs="Arial"/>
                <w:sz w:val="20"/>
              </w:rPr>
            </w:pPr>
            <w:r w:rsidRPr="00940137">
              <w:rPr>
                <w:rFonts w:ascii="Arial" w:hAnsi="Arial" w:cs="Arial"/>
                <w:sz w:val="20"/>
              </w:rPr>
              <w:t>Metal and fabricated metal products</w:t>
            </w:r>
          </w:p>
        </w:tc>
        <w:tc>
          <w:tcPr>
            <w:tcW w:w="5104" w:type="dxa"/>
            <w:tcBorders>
              <w:top w:val="nil"/>
              <w:bottom w:val="nil"/>
            </w:tcBorders>
            <w:shd w:val="clear" w:color="000000" w:fill="auto"/>
          </w:tcPr>
          <w:p w14:paraId="5435BB34" w14:textId="66D486A8" w:rsidR="00755912" w:rsidRPr="00940137" w:rsidRDefault="00B4099C" w:rsidP="00CC6E34">
            <w:pPr>
              <w:pStyle w:val="TableBody"/>
              <w:ind w:right="57"/>
              <w:jc w:val="right"/>
              <w:rPr>
                <w:rFonts w:ascii="Arial" w:hAnsi="Arial" w:cs="Arial"/>
                <w:color w:val="000000"/>
                <w:sz w:val="20"/>
              </w:rPr>
            </w:pPr>
            <w:r w:rsidRPr="00940137">
              <w:rPr>
                <w:rFonts w:ascii="Arial" w:hAnsi="Arial" w:cs="Arial"/>
                <w:color w:val="000000"/>
                <w:sz w:val="20"/>
              </w:rPr>
              <w:t>21, 22</w:t>
            </w:r>
          </w:p>
        </w:tc>
      </w:tr>
      <w:tr w:rsidR="000C37ED" w:rsidRPr="00940137" w14:paraId="6FE1B762" w14:textId="77777777" w:rsidTr="00536EB8">
        <w:tc>
          <w:tcPr>
            <w:tcW w:w="4535" w:type="dxa"/>
            <w:tcBorders>
              <w:top w:val="nil"/>
              <w:bottom w:val="nil"/>
            </w:tcBorders>
            <w:shd w:val="clear" w:color="000000" w:fill="auto"/>
          </w:tcPr>
          <w:p w14:paraId="748EAA98" w14:textId="4846ED77" w:rsidR="00755912" w:rsidRPr="00940137" w:rsidRDefault="006D0489" w:rsidP="00CC6E34">
            <w:pPr>
              <w:pStyle w:val="TableBody"/>
              <w:rPr>
                <w:rFonts w:ascii="Arial" w:hAnsi="Arial" w:cs="Arial"/>
                <w:sz w:val="20"/>
              </w:rPr>
            </w:pPr>
            <w:r w:rsidRPr="00940137">
              <w:rPr>
                <w:rFonts w:ascii="Arial" w:hAnsi="Arial" w:cs="Arial"/>
                <w:sz w:val="20"/>
              </w:rPr>
              <w:t>Motor vehicles and parts</w:t>
            </w:r>
          </w:p>
        </w:tc>
        <w:tc>
          <w:tcPr>
            <w:tcW w:w="5104" w:type="dxa"/>
            <w:tcBorders>
              <w:top w:val="nil"/>
              <w:bottom w:val="nil"/>
            </w:tcBorders>
            <w:shd w:val="clear" w:color="000000" w:fill="auto"/>
          </w:tcPr>
          <w:p w14:paraId="20336CCD" w14:textId="2B121035" w:rsidR="00755912" w:rsidRPr="00940137" w:rsidRDefault="006D0489" w:rsidP="00CC6E34">
            <w:pPr>
              <w:pStyle w:val="TableBody"/>
              <w:ind w:right="57"/>
              <w:jc w:val="right"/>
              <w:rPr>
                <w:rFonts w:ascii="Arial" w:hAnsi="Arial" w:cs="Arial"/>
                <w:color w:val="000000"/>
                <w:sz w:val="20"/>
              </w:rPr>
            </w:pPr>
            <w:r w:rsidRPr="00940137">
              <w:rPr>
                <w:rFonts w:ascii="Arial" w:hAnsi="Arial" w:cs="Arial"/>
                <w:color w:val="000000"/>
                <w:sz w:val="20"/>
              </w:rPr>
              <w:t>231</w:t>
            </w:r>
          </w:p>
        </w:tc>
      </w:tr>
      <w:tr w:rsidR="000C37ED" w:rsidRPr="00940137" w14:paraId="017C1FFD" w14:textId="77777777" w:rsidTr="00536EB8">
        <w:tc>
          <w:tcPr>
            <w:tcW w:w="4535" w:type="dxa"/>
            <w:tcBorders>
              <w:top w:val="nil"/>
              <w:bottom w:val="nil"/>
            </w:tcBorders>
            <w:shd w:val="clear" w:color="000000" w:fill="auto"/>
          </w:tcPr>
          <w:p w14:paraId="5554036B" w14:textId="11A41B92" w:rsidR="00755912" w:rsidRPr="00940137" w:rsidRDefault="007A3FB9" w:rsidP="00CC6E34">
            <w:pPr>
              <w:pStyle w:val="TableBody"/>
              <w:rPr>
                <w:rFonts w:ascii="Arial" w:hAnsi="Arial" w:cs="Arial"/>
                <w:sz w:val="20"/>
              </w:rPr>
            </w:pPr>
            <w:r w:rsidRPr="00940137">
              <w:rPr>
                <w:rFonts w:ascii="Arial" w:hAnsi="Arial" w:cs="Arial"/>
                <w:sz w:val="20"/>
              </w:rPr>
              <w:t>Other transport equipment</w:t>
            </w:r>
          </w:p>
        </w:tc>
        <w:tc>
          <w:tcPr>
            <w:tcW w:w="5104" w:type="dxa"/>
            <w:tcBorders>
              <w:top w:val="nil"/>
              <w:bottom w:val="nil"/>
            </w:tcBorders>
            <w:shd w:val="clear" w:color="000000" w:fill="auto"/>
          </w:tcPr>
          <w:p w14:paraId="13140122" w14:textId="1FB8D56B" w:rsidR="00755912" w:rsidRPr="00940137" w:rsidRDefault="00243B7C" w:rsidP="00CC6E34">
            <w:pPr>
              <w:pStyle w:val="TableBody"/>
              <w:ind w:right="57"/>
              <w:jc w:val="right"/>
              <w:rPr>
                <w:rFonts w:ascii="Arial" w:hAnsi="Arial" w:cs="Arial"/>
                <w:color w:val="000000"/>
                <w:sz w:val="20"/>
              </w:rPr>
            </w:pPr>
            <w:r w:rsidRPr="00940137">
              <w:rPr>
                <w:rFonts w:ascii="Arial" w:hAnsi="Arial" w:cs="Arial"/>
                <w:color w:val="000000"/>
                <w:sz w:val="20"/>
              </w:rPr>
              <w:t>239</w:t>
            </w:r>
          </w:p>
        </w:tc>
      </w:tr>
      <w:tr w:rsidR="000C37ED" w:rsidRPr="00940137" w14:paraId="250292E0" w14:textId="77777777" w:rsidTr="00536EB8">
        <w:tc>
          <w:tcPr>
            <w:tcW w:w="4535" w:type="dxa"/>
            <w:tcBorders>
              <w:top w:val="nil"/>
              <w:bottom w:val="nil"/>
            </w:tcBorders>
            <w:shd w:val="clear" w:color="000000" w:fill="auto"/>
          </w:tcPr>
          <w:p w14:paraId="1B1E123E" w14:textId="585D212C" w:rsidR="00755912" w:rsidRPr="00940137" w:rsidRDefault="00243B7C" w:rsidP="00CC6E34">
            <w:pPr>
              <w:pStyle w:val="TableBody"/>
              <w:rPr>
                <w:rFonts w:ascii="Arial" w:hAnsi="Arial" w:cs="Arial"/>
                <w:sz w:val="20"/>
              </w:rPr>
            </w:pPr>
            <w:r w:rsidRPr="00940137">
              <w:rPr>
                <w:rFonts w:ascii="Arial" w:hAnsi="Arial" w:cs="Arial"/>
                <w:sz w:val="20"/>
              </w:rPr>
              <w:t>Machinery and equipment manufacturing</w:t>
            </w:r>
          </w:p>
        </w:tc>
        <w:tc>
          <w:tcPr>
            <w:tcW w:w="5104" w:type="dxa"/>
            <w:tcBorders>
              <w:top w:val="nil"/>
              <w:bottom w:val="nil"/>
            </w:tcBorders>
            <w:shd w:val="clear" w:color="000000" w:fill="auto"/>
          </w:tcPr>
          <w:p w14:paraId="6BAE9E7A" w14:textId="59980F6C" w:rsidR="00755912" w:rsidRPr="00940137" w:rsidRDefault="007D20EE" w:rsidP="00CC6E34">
            <w:pPr>
              <w:pStyle w:val="TableBody"/>
              <w:ind w:right="57"/>
              <w:jc w:val="right"/>
              <w:rPr>
                <w:rFonts w:ascii="Arial" w:hAnsi="Arial" w:cs="Arial"/>
                <w:color w:val="000000"/>
                <w:sz w:val="20"/>
              </w:rPr>
            </w:pPr>
            <w:r w:rsidRPr="00940137">
              <w:rPr>
                <w:rFonts w:ascii="Arial" w:hAnsi="Arial" w:cs="Arial"/>
                <w:color w:val="000000"/>
                <w:sz w:val="20"/>
              </w:rPr>
              <w:t>24</w:t>
            </w:r>
          </w:p>
        </w:tc>
      </w:tr>
      <w:tr w:rsidR="000C37ED" w:rsidRPr="00940137" w14:paraId="62BE5A07" w14:textId="77777777" w:rsidTr="00536EB8">
        <w:tc>
          <w:tcPr>
            <w:tcW w:w="4535" w:type="dxa"/>
            <w:tcBorders>
              <w:top w:val="nil"/>
              <w:bottom w:val="nil"/>
            </w:tcBorders>
            <w:shd w:val="clear" w:color="000000" w:fill="auto"/>
          </w:tcPr>
          <w:p w14:paraId="7BA5008B" w14:textId="5CDD52C7" w:rsidR="00755912" w:rsidRPr="00940137" w:rsidRDefault="00D800E7" w:rsidP="00CC6E34">
            <w:pPr>
              <w:pStyle w:val="TableBody"/>
              <w:rPr>
                <w:rFonts w:ascii="Arial" w:hAnsi="Arial" w:cs="Arial"/>
                <w:sz w:val="20"/>
              </w:rPr>
            </w:pPr>
            <w:r w:rsidRPr="00940137">
              <w:rPr>
                <w:rFonts w:ascii="Arial" w:hAnsi="Arial" w:cs="Arial"/>
                <w:sz w:val="20"/>
              </w:rPr>
              <w:t>Furniture and other manufacturing</w:t>
            </w:r>
          </w:p>
        </w:tc>
        <w:tc>
          <w:tcPr>
            <w:tcW w:w="5104" w:type="dxa"/>
            <w:tcBorders>
              <w:top w:val="nil"/>
              <w:bottom w:val="nil"/>
            </w:tcBorders>
            <w:shd w:val="clear" w:color="000000" w:fill="auto"/>
          </w:tcPr>
          <w:p w14:paraId="0412DD3F" w14:textId="60C30F0A" w:rsidR="00755912" w:rsidRPr="00940137" w:rsidRDefault="00D800E7" w:rsidP="00CC6E34">
            <w:pPr>
              <w:pStyle w:val="TableBody"/>
              <w:ind w:right="57"/>
              <w:jc w:val="right"/>
              <w:rPr>
                <w:rFonts w:ascii="Arial" w:hAnsi="Arial" w:cs="Arial"/>
                <w:color w:val="000000"/>
                <w:sz w:val="20"/>
              </w:rPr>
            </w:pPr>
            <w:r w:rsidRPr="00940137">
              <w:rPr>
                <w:rFonts w:ascii="Arial" w:hAnsi="Arial" w:cs="Arial"/>
                <w:color w:val="000000"/>
                <w:sz w:val="20"/>
              </w:rPr>
              <w:t>25</w:t>
            </w:r>
          </w:p>
        </w:tc>
      </w:tr>
      <w:tr w:rsidR="000C37ED" w:rsidRPr="00940137" w14:paraId="1AC940B6" w14:textId="77777777" w:rsidTr="00536EB8">
        <w:tc>
          <w:tcPr>
            <w:tcW w:w="4535" w:type="dxa"/>
            <w:tcBorders>
              <w:top w:val="nil"/>
              <w:bottom w:val="nil"/>
            </w:tcBorders>
            <w:shd w:val="clear" w:color="000000" w:fill="auto"/>
          </w:tcPr>
          <w:p w14:paraId="1E762987" w14:textId="0CDC328D" w:rsidR="00755912" w:rsidRPr="00940137" w:rsidRDefault="00D800E7" w:rsidP="00CC6E34">
            <w:pPr>
              <w:pStyle w:val="TableBody"/>
              <w:rPr>
                <w:rFonts w:ascii="Arial" w:hAnsi="Arial" w:cs="Arial"/>
                <w:sz w:val="20"/>
              </w:rPr>
            </w:pPr>
            <w:r w:rsidRPr="00940137">
              <w:rPr>
                <w:rFonts w:ascii="Arial" w:hAnsi="Arial" w:cs="Arial"/>
                <w:sz w:val="20"/>
              </w:rPr>
              <w:t>Unallocated manufacturing</w:t>
            </w:r>
          </w:p>
        </w:tc>
        <w:tc>
          <w:tcPr>
            <w:tcW w:w="5104" w:type="dxa"/>
            <w:tcBorders>
              <w:top w:val="nil"/>
              <w:bottom w:val="nil"/>
            </w:tcBorders>
            <w:shd w:val="clear" w:color="000000" w:fill="auto"/>
          </w:tcPr>
          <w:p w14:paraId="3623E9B3" w14:textId="2D49F265" w:rsidR="00755912" w:rsidRPr="00940137" w:rsidRDefault="00F50BC0"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0C37ED" w:rsidRPr="00940137" w14:paraId="09C34124" w14:textId="77777777" w:rsidTr="00536EB8">
        <w:tc>
          <w:tcPr>
            <w:tcW w:w="4535" w:type="dxa"/>
            <w:tcBorders>
              <w:top w:val="nil"/>
              <w:bottom w:val="nil"/>
            </w:tcBorders>
            <w:shd w:val="clear" w:color="auto" w:fill="D9D9D9" w:themeFill="background1" w:themeFillShade="D9"/>
          </w:tcPr>
          <w:p w14:paraId="551559D2" w14:textId="3D52AB12" w:rsidR="00755912" w:rsidRPr="00940137" w:rsidRDefault="007D5DF3" w:rsidP="00CC6E34">
            <w:pPr>
              <w:pStyle w:val="TableHeading-Subheading"/>
              <w:ind w:left="57"/>
              <w:rPr>
                <w:rFonts w:ascii="Arial" w:hAnsi="Arial" w:cs="Arial"/>
              </w:rPr>
            </w:pPr>
            <w:r w:rsidRPr="00940137">
              <w:rPr>
                <w:rFonts w:ascii="Arial" w:hAnsi="Arial" w:cs="Arial"/>
              </w:rPr>
              <w:t>Services</w:t>
            </w:r>
          </w:p>
        </w:tc>
        <w:tc>
          <w:tcPr>
            <w:tcW w:w="5104" w:type="dxa"/>
            <w:tcBorders>
              <w:top w:val="nil"/>
              <w:bottom w:val="nil"/>
            </w:tcBorders>
            <w:shd w:val="clear" w:color="auto" w:fill="D9D9D9" w:themeFill="background1" w:themeFillShade="D9"/>
          </w:tcPr>
          <w:p w14:paraId="2F23C181" w14:textId="140132B0" w:rsidR="00755912" w:rsidRPr="00940137" w:rsidRDefault="007D5DF3" w:rsidP="00CC6E34">
            <w:pPr>
              <w:pStyle w:val="TableHeading-Subheading"/>
              <w:ind w:right="57"/>
              <w:jc w:val="right"/>
              <w:rPr>
                <w:rFonts w:ascii="Arial" w:hAnsi="Arial" w:cs="Arial"/>
              </w:rPr>
            </w:pPr>
            <w:r w:rsidRPr="00940137">
              <w:rPr>
                <w:rFonts w:ascii="Arial" w:hAnsi="Arial" w:cs="Arial"/>
              </w:rPr>
              <w:t>D</w:t>
            </w:r>
            <w:r w:rsidR="00DC4317">
              <w:rPr>
                <w:rFonts w:ascii="Arial" w:hAnsi="Arial" w:cs="Arial"/>
              </w:rPr>
              <w:noBreakHyphen/>
            </w:r>
            <w:r w:rsidRPr="00940137">
              <w:rPr>
                <w:rFonts w:ascii="Arial" w:hAnsi="Arial" w:cs="Arial"/>
              </w:rPr>
              <w:t>S</w:t>
            </w:r>
          </w:p>
        </w:tc>
      </w:tr>
      <w:tr w:rsidR="000C37ED" w:rsidRPr="00940137" w14:paraId="08F0D9E9" w14:textId="77777777" w:rsidTr="00536EB8">
        <w:tc>
          <w:tcPr>
            <w:tcW w:w="4535" w:type="dxa"/>
            <w:tcBorders>
              <w:top w:val="nil"/>
              <w:bottom w:val="nil"/>
            </w:tcBorders>
            <w:shd w:val="clear" w:color="000000" w:fill="auto"/>
          </w:tcPr>
          <w:p w14:paraId="1997488F" w14:textId="76840B00" w:rsidR="00755912" w:rsidRPr="00940137" w:rsidRDefault="007D5DF3" w:rsidP="00CC6E34">
            <w:pPr>
              <w:pStyle w:val="TableBody"/>
              <w:rPr>
                <w:rFonts w:ascii="Arial" w:hAnsi="Arial" w:cs="Arial"/>
                <w:sz w:val="20"/>
              </w:rPr>
            </w:pPr>
            <w:r w:rsidRPr="00940137">
              <w:rPr>
                <w:rFonts w:ascii="Arial" w:hAnsi="Arial" w:cs="Arial"/>
                <w:sz w:val="20"/>
              </w:rPr>
              <w:lastRenderedPageBreak/>
              <w:t>Electricity, gas, water and waste services</w:t>
            </w:r>
          </w:p>
        </w:tc>
        <w:tc>
          <w:tcPr>
            <w:tcW w:w="5104" w:type="dxa"/>
            <w:tcBorders>
              <w:top w:val="nil"/>
              <w:bottom w:val="nil"/>
            </w:tcBorders>
            <w:shd w:val="clear" w:color="000000" w:fill="auto"/>
          </w:tcPr>
          <w:p w14:paraId="5BC75410" w14:textId="05564374"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D</w:t>
            </w:r>
          </w:p>
        </w:tc>
      </w:tr>
      <w:tr w:rsidR="000C37ED" w:rsidRPr="00940137" w14:paraId="6A8F58E6" w14:textId="77777777" w:rsidTr="00536EB8">
        <w:tc>
          <w:tcPr>
            <w:tcW w:w="4535" w:type="dxa"/>
            <w:tcBorders>
              <w:top w:val="nil"/>
              <w:bottom w:val="nil"/>
            </w:tcBorders>
            <w:shd w:val="clear" w:color="000000" w:fill="auto"/>
          </w:tcPr>
          <w:p w14:paraId="77FAF2CA" w14:textId="42A704E6" w:rsidR="00755912" w:rsidRPr="00940137" w:rsidRDefault="00526D5B" w:rsidP="00CC6E34">
            <w:pPr>
              <w:pStyle w:val="TableBody"/>
              <w:rPr>
                <w:rFonts w:ascii="Arial" w:hAnsi="Arial" w:cs="Arial"/>
                <w:sz w:val="20"/>
              </w:rPr>
            </w:pPr>
            <w:r w:rsidRPr="00940137">
              <w:rPr>
                <w:rFonts w:ascii="Arial" w:hAnsi="Arial" w:cs="Arial"/>
                <w:sz w:val="20"/>
              </w:rPr>
              <w:t>Construction</w:t>
            </w:r>
          </w:p>
        </w:tc>
        <w:tc>
          <w:tcPr>
            <w:tcW w:w="5104" w:type="dxa"/>
            <w:tcBorders>
              <w:top w:val="nil"/>
              <w:bottom w:val="nil"/>
            </w:tcBorders>
            <w:shd w:val="clear" w:color="000000" w:fill="auto"/>
          </w:tcPr>
          <w:p w14:paraId="714120AC" w14:textId="4E78BC6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E</w:t>
            </w:r>
          </w:p>
        </w:tc>
      </w:tr>
      <w:tr w:rsidR="000C37ED" w:rsidRPr="00940137" w14:paraId="4832CC82" w14:textId="77777777" w:rsidTr="00536EB8">
        <w:tc>
          <w:tcPr>
            <w:tcW w:w="4535" w:type="dxa"/>
            <w:tcBorders>
              <w:top w:val="nil"/>
              <w:bottom w:val="nil"/>
            </w:tcBorders>
            <w:shd w:val="clear" w:color="000000" w:fill="auto"/>
          </w:tcPr>
          <w:p w14:paraId="462860AF" w14:textId="1C73B5D0" w:rsidR="00755912" w:rsidRPr="00940137" w:rsidRDefault="00526D5B" w:rsidP="00CC6E34">
            <w:pPr>
              <w:pStyle w:val="TableBody"/>
              <w:rPr>
                <w:rFonts w:ascii="Arial" w:hAnsi="Arial" w:cs="Arial"/>
                <w:sz w:val="20"/>
              </w:rPr>
            </w:pPr>
            <w:r w:rsidRPr="00940137">
              <w:rPr>
                <w:rFonts w:ascii="Arial" w:hAnsi="Arial" w:cs="Arial"/>
                <w:sz w:val="20"/>
              </w:rPr>
              <w:t>Wholesale trade</w:t>
            </w:r>
          </w:p>
        </w:tc>
        <w:tc>
          <w:tcPr>
            <w:tcW w:w="5104" w:type="dxa"/>
            <w:tcBorders>
              <w:top w:val="nil"/>
              <w:bottom w:val="nil"/>
            </w:tcBorders>
            <w:shd w:val="clear" w:color="000000" w:fill="auto"/>
          </w:tcPr>
          <w:p w14:paraId="1611E960" w14:textId="1A9039EC"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F</w:t>
            </w:r>
          </w:p>
        </w:tc>
      </w:tr>
      <w:tr w:rsidR="00C80378" w:rsidRPr="00940137" w14:paraId="3A879775" w14:textId="77777777" w:rsidTr="00284A7B">
        <w:tc>
          <w:tcPr>
            <w:tcW w:w="4535" w:type="dxa"/>
            <w:tcBorders>
              <w:top w:val="nil"/>
              <w:bottom w:val="nil"/>
            </w:tcBorders>
            <w:shd w:val="clear" w:color="000000" w:fill="auto"/>
          </w:tcPr>
          <w:p w14:paraId="6B57E9AC" w14:textId="77777777" w:rsidR="00C80378" w:rsidRPr="00140D05" w:rsidRDefault="00C80378" w:rsidP="00284A7B">
            <w:pPr>
              <w:pStyle w:val="TableBody"/>
              <w:rPr>
                <w:rFonts w:ascii="Arial" w:hAnsi="Arial" w:cs="Arial"/>
                <w:i/>
                <w:iCs/>
                <w:szCs w:val="18"/>
              </w:rPr>
            </w:pPr>
            <w:r w:rsidRPr="00140D05">
              <w:rPr>
                <w:rFonts w:ascii="Arial" w:hAnsi="Arial" w:cs="Arial"/>
                <w:i/>
                <w:iCs/>
                <w:sz w:val="16"/>
                <w:szCs w:val="16"/>
              </w:rPr>
              <w:t>(continued next page)</w:t>
            </w:r>
          </w:p>
        </w:tc>
        <w:tc>
          <w:tcPr>
            <w:tcW w:w="5104" w:type="dxa"/>
            <w:tcBorders>
              <w:top w:val="nil"/>
              <w:bottom w:val="nil"/>
            </w:tcBorders>
            <w:shd w:val="clear" w:color="000000" w:fill="auto"/>
          </w:tcPr>
          <w:p w14:paraId="26AC495F" w14:textId="77777777" w:rsidR="00C80378" w:rsidRPr="00940137" w:rsidRDefault="00C80378" w:rsidP="00284A7B">
            <w:pPr>
              <w:pStyle w:val="TableBody"/>
              <w:ind w:right="57"/>
              <w:jc w:val="right"/>
              <w:rPr>
                <w:rFonts w:ascii="Arial" w:hAnsi="Arial" w:cs="Arial"/>
                <w:color w:val="000000"/>
                <w:sz w:val="20"/>
              </w:rPr>
            </w:pPr>
          </w:p>
        </w:tc>
      </w:tr>
      <w:tr w:rsidR="000C37ED" w:rsidRPr="00940137" w14:paraId="08780BC6" w14:textId="77777777" w:rsidTr="00536EB8">
        <w:tc>
          <w:tcPr>
            <w:tcW w:w="4535" w:type="dxa"/>
            <w:tcBorders>
              <w:top w:val="nil"/>
              <w:bottom w:val="nil"/>
            </w:tcBorders>
            <w:shd w:val="clear" w:color="000000" w:fill="auto"/>
          </w:tcPr>
          <w:p w14:paraId="54F497EA" w14:textId="1E12A044" w:rsidR="00755912" w:rsidRPr="00940137" w:rsidRDefault="00526D5B" w:rsidP="00CC6E34">
            <w:pPr>
              <w:pStyle w:val="TableBody"/>
              <w:rPr>
                <w:rFonts w:ascii="Arial" w:hAnsi="Arial" w:cs="Arial"/>
                <w:sz w:val="20"/>
              </w:rPr>
            </w:pPr>
            <w:r w:rsidRPr="00940137">
              <w:rPr>
                <w:rFonts w:ascii="Arial" w:hAnsi="Arial" w:cs="Arial"/>
                <w:sz w:val="20"/>
              </w:rPr>
              <w:t>Retail trade</w:t>
            </w:r>
          </w:p>
        </w:tc>
        <w:tc>
          <w:tcPr>
            <w:tcW w:w="5104" w:type="dxa"/>
            <w:tcBorders>
              <w:top w:val="nil"/>
              <w:bottom w:val="nil"/>
            </w:tcBorders>
            <w:shd w:val="clear" w:color="000000" w:fill="auto"/>
          </w:tcPr>
          <w:p w14:paraId="4674C360" w14:textId="6AC41B92" w:rsidR="00755912" w:rsidRPr="00940137" w:rsidRDefault="00526D5B" w:rsidP="00CC6E34">
            <w:pPr>
              <w:pStyle w:val="TableBody"/>
              <w:ind w:right="57"/>
              <w:jc w:val="right"/>
              <w:rPr>
                <w:rFonts w:ascii="Arial" w:hAnsi="Arial" w:cs="Arial"/>
                <w:color w:val="000000"/>
                <w:sz w:val="20"/>
              </w:rPr>
            </w:pPr>
            <w:r w:rsidRPr="00940137">
              <w:rPr>
                <w:rFonts w:ascii="Arial" w:hAnsi="Arial" w:cs="Arial"/>
                <w:color w:val="000000"/>
                <w:sz w:val="20"/>
              </w:rPr>
              <w:t>G</w:t>
            </w:r>
          </w:p>
        </w:tc>
      </w:tr>
      <w:tr w:rsidR="000C37ED" w:rsidRPr="00940137" w14:paraId="17D01525" w14:textId="77777777" w:rsidTr="00536EB8">
        <w:tc>
          <w:tcPr>
            <w:tcW w:w="4535" w:type="dxa"/>
            <w:tcBorders>
              <w:top w:val="nil"/>
              <w:bottom w:val="nil"/>
            </w:tcBorders>
            <w:shd w:val="clear" w:color="000000" w:fill="auto"/>
          </w:tcPr>
          <w:p w14:paraId="1A5BA4B5" w14:textId="4B9B10EB" w:rsidR="00755912" w:rsidRPr="00940137" w:rsidRDefault="009E0F0A" w:rsidP="00CC6E34">
            <w:pPr>
              <w:pStyle w:val="TableBody"/>
              <w:rPr>
                <w:rFonts w:ascii="Arial" w:hAnsi="Arial" w:cs="Arial"/>
                <w:sz w:val="20"/>
              </w:rPr>
            </w:pPr>
            <w:r w:rsidRPr="00940137">
              <w:rPr>
                <w:rFonts w:ascii="Arial" w:hAnsi="Arial" w:cs="Arial"/>
                <w:sz w:val="20"/>
              </w:rPr>
              <w:t>Accommodation and food services</w:t>
            </w:r>
          </w:p>
        </w:tc>
        <w:tc>
          <w:tcPr>
            <w:tcW w:w="5104" w:type="dxa"/>
            <w:tcBorders>
              <w:top w:val="nil"/>
              <w:bottom w:val="nil"/>
            </w:tcBorders>
            <w:shd w:val="clear" w:color="000000" w:fill="auto"/>
          </w:tcPr>
          <w:p w14:paraId="48CA66A1" w14:textId="00933209" w:rsidR="00755912" w:rsidRPr="00940137" w:rsidRDefault="009E0F0A" w:rsidP="00CC6E34">
            <w:pPr>
              <w:pStyle w:val="TableBody"/>
              <w:ind w:right="57"/>
              <w:jc w:val="right"/>
              <w:rPr>
                <w:rFonts w:ascii="Arial" w:hAnsi="Arial" w:cs="Arial"/>
                <w:color w:val="000000"/>
                <w:sz w:val="20"/>
              </w:rPr>
            </w:pPr>
            <w:r w:rsidRPr="00940137">
              <w:rPr>
                <w:rFonts w:ascii="Arial" w:hAnsi="Arial" w:cs="Arial"/>
                <w:color w:val="000000"/>
                <w:sz w:val="20"/>
              </w:rPr>
              <w:t>H</w:t>
            </w:r>
          </w:p>
        </w:tc>
      </w:tr>
      <w:tr w:rsidR="009E0F0A" w:rsidRPr="00940137" w14:paraId="058317CB" w14:textId="77777777" w:rsidTr="00536EB8">
        <w:tc>
          <w:tcPr>
            <w:tcW w:w="4535" w:type="dxa"/>
            <w:tcBorders>
              <w:top w:val="nil"/>
              <w:bottom w:val="nil"/>
            </w:tcBorders>
            <w:shd w:val="clear" w:color="000000" w:fill="auto"/>
          </w:tcPr>
          <w:p w14:paraId="54B6FBC0" w14:textId="16E4D466" w:rsidR="009E0F0A" w:rsidRPr="00940137" w:rsidRDefault="00DC3F52" w:rsidP="00CC6E34">
            <w:pPr>
              <w:pStyle w:val="TableBody"/>
              <w:rPr>
                <w:rFonts w:ascii="Arial" w:hAnsi="Arial" w:cs="Arial"/>
                <w:sz w:val="20"/>
              </w:rPr>
            </w:pPr>
            <w:r w:rsidRPr="00940137">
              <w:rPr>
                <w:rFonts w:ascii="Arial" w:hAnsi="Arial" w:cs="Arial"/>
                <w:sz w:val="20"/>
              </w:rPr>
              <w:t>Transport, postal and warehousing</w:t>
            </w:r>
          </w:p>
        </w:tc>
        <w:tc>
          <w:tcPr>
            <w:tcW w:w="5104" w:type="dxa"/>
            <w:tcBorders>
              <w:top w:val="nil"/>
              <w:bottom w:val="nil"/>
            </w:tcBorders>
            <w:shd w:val="clear" w:color="000000" w:fill="auto"/>
          </w:tcPr>
          <w:p w14:paraId="0AE4C5C0" w14:textId="7D596BED"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I</w:t>
            </w:r>
          </w:p>
        </w:tc>
      </w:tr>
      <w:tr w:rsidR="009E0F0A" w:rsidRPr="00940137" w14:paraId="02DFD5D9" w14:textId="77777777" w:rsidTr="00536EB8">
        <w:tc>
          <w:tcPr>
            <w:tcW w:w="4535" w:type="dxa"/>
            <w:tcBorders>
              <w:top w:val="nil"/>
              <w:bottom w:val="nil"/>
            </w:tcBorders>
            <w:shd w:val="clear" w:color="000000" w:fill="auto"/>
          </w:tcPr>
          <w:p w14:paraId="7ED83660" w14:textId="63B51C67" w:rsidR="009E0F0A" w:rsidRPr="00940137" w:rsidRDefault="00DC3F52" w:rsidP="00CC6E34">
            <w:pPr>
              <w:pStyle w:val="TableBody"/>
              <w:rPr>
                <w:rFonts w:ascii="Arial" w:hAnsi="Arial" w:cs="Arial"/>
                <w:sz w:val="20"/>
              </w:rPr>
            </w:pPr>
            <w:r w:rsidRPr="00940137">
              <w:rPr>
                <w:rFonts w:ascii="Arial" w:hAnsi="Arial" w:cs="Arial"/>
                <w:sz w:val="20"/>
              </w:rPr>
              <w:t>Information, media and telecommunications</w:t>
            </w:r>
          </w:p>
        </w:tc>
        <w:tc>
          <w:tcPr>
            <w:tcW w:w="5104" w:type="dxa"/>
            <w:tcBorders>
              <w:top w:val="nil"/>
              <w:bottom w:val="nil"/>
            </w:tcBorders>
            <w:shd w:val="clear" w:color="000000" w:fill="auto"/>
          </w:tcPr>
          <w:p w14:paraId="47AAEA00" w14:textId="4A17E0CF" w:rsidR="009E0F0A" w:rsidRPr="00940137" w:rsidRDefault="00DC3F52" w:rsidP="00CC6E34">
            <w:pPr>
              <w:pStyle w:val="TableBody"/>
              <w:ind w:right="57"/>
              <w:jc w:val="right"/>
              <w:rPr>
                <w:rFonts w:ascii="Arial" w:hAnsi="Arial" w:cs="Arial"/>
                <w:color w:val="000000"/>
                <w:sz w:val="20"/>
              </w:rPr>
            </w:pPr>
            <w:r w:rsidRPr="00940137">
              <w:rPr>
                <w:rFonts w:ascii="Arial" w:hAnsi="Arial" w:cs="Arial"/>
                <w:color w:val="000000"/>
                <w:sz w:val="20"/>
              </w:rPr>
              <w:t>J</w:t>
            </w:r>
          </w:p>
        </w:tc>
      </w:tr>
      <w:tr w:rsidR="009E0F0A" w:rsidRPr="00940137" w14:paraId="3DD78B64" w14:textId="77777777" w:rsidTr="00536EB8">
        <w:tc>
          <w:tcPr>
            <w:tcW w:w="4535" w:type="dxa"/>
            <w:tcBorders>
              <w:top w:val="nil"/>
              <w:bottom w:val="nil"/>
            </w:tcBorders>
            <w:shd w:val="clear" w:color="000000" w:fill="auto"/>
          </w:tcPr>
          <w:p w14:paraId="5E0F6AE2" w14:textId="360F82F8" w:rsidR="009E0F0A" w:rsidRPr="00940137" w:rsidRDefault="000B7E37" w:rsidP="00CC6E34">
            <w:pPr>
              <w:pStyle w:val="TableBody"/>
              <w:rPr>
                <w:rFonts w:ascii="Arial" w:hAnsi="Arial" w:cs="Arial"/>
                <w:sz w:val="20"/>
              </w:rPr>
            </w:pPr>
            <w:r w:rsidRPr="00940137">
              <w:rPr>
                <w:rFonts w:ascii="Arial" w:hAnsi="Arial" w:cs="Arial"/>
                <w:sz w:val="20"/>
              </w:rPr>
              <w:t>Financial and insurance services</w:t>
            </w:r>
          </w:p>
        </w:tc>
        <w:tc>
          <w:tcPr>
            <w:tcW w:w="5104" w:type="dxa"/>
            <w:tcBorders>
              <w:top w:val="nil"/>
              <w:bottom w:val="nil"/>
            </w:tcBorders>
            <w:shd w:val="clear" w:color="000000" w:fill="auto"/>
          </w:tcPr>
          <w:p w14:paraId="10844854" w14:textId="1A3AB10B"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K</w:t>
            </w:r>
          </w:p>
        </w:tc>
      </w:tr>
      <w:tr w:rsidR="009E0F0A" w:rsidRPr="00940137" w14:paraId="30E2B010" w14:textId="77777777" w:rsidTr="00536EB8">
        <w:tc>
          <w:tcPr>
            <w:tcW w:w="4535" w:type="dxa"/>
            <w:tcBorders>
              <w:top w:val="nil"/>
              <w:bottom w:val="nil"/>
            </w:tcBorders>
            <w:shd w:val="clear" w:color="000000" w:fill="auto"/>
          </w:tcPr>
          <w:p w14:paraId="3CAA19C8" w14:textId="0C203EFC" w:rsidR="009E0F0A" w:rsidRPr="00940137" w:rsidRDefault="000B7E37" w:rsidP="00CC6E34">
            <w:pPr>
              <w:pStyle w:val="TableBody"/>
              <w:rPr>
                <w:rFonts w:ascii="Arial" w:hAnsi="Arial" w:cs="Arial"/>
                <w:sz w:val="20"/>
              </w:rPr>
            </w:pPr>
            <w:r w:rsidRPr="00940137">
              <w:rPr>
                <w:rFonts w:ascii="Arial" w:hAnsi="Arial" w:cs="Arial"/>
                <w:sz w:val="20"/>
              </w:rPr>
              <w:t>Property, professional and insurance services</w:t>
            </w:r>
          </w:p>
        </w:tc>
        <w:tc>
          <w:tcPr>
            <w:tcW w:w="5104" w:type="dxa"/>
            <w:tcBorders>
              <w:top w:val="nil"/>
              <w:bottom w:val="nil"/>
            </w:tcBorders>
            <w:shd w:val="clear" w:color="000000" w:fill="auto"/>
          </w:tcPr>
          <w:p w14:paraId="64ABE0F9" w14:textId="075A1E22" w:rsidR="009E0F0A" w:rsidRPr="00940137" w:rsidRDefault="000B7E37" w:rsidP="00CC6E34">
            <w:pPr>
              <w:pStyle w:val="TableBody"/>
              <w:ind w:right="57"/>
              <w:jc w:val="right"/>
              <w:rPr>
                <w:rFonts w:ascii="Arial" w:hAnsi="Arial" w:cs="Arial"/>
                <w:color w:val="000000"/>
                <w:sz w:val="20"/>
              </w:rPr>
            </w:pPr>
            <w:r w:rsidRPr="00940137">
              <w:rPr>
                <w:rFonts w:ascii="Arial" w:hAnsi="Arial" w:cs="Arial"/>
                <w:color w:val="000000"/>
                <w:sz w:val="20"/>
              </w:rPr>
              <w:t>L, M, N</w:t>
            </w:r>
          </w:p>
        </w:tc>
      </w:tr>
      <w:tr w:rsidR="009E0F0A" w:rsidRPr="00940137" w14:paraId="2E6ABB96" w14:textId="77777777" w:rsidTr="00536EB8">
        <w:tc>
          <w:tcPr>
            <w:tcW w:w="4535" w:type="dxa"/>
            <w:tcBorders>
              <w:top w:val="nil"/>
              <w:bottom w:val="nil"/>
            </w:tcBorders>
            <w:shd w:val="clear" w:color="000000" w:fill="auto"/>
          </w:tcPr>
          <w:p w14:paraId="4ECE829C" w14:textId="4C1D09AF" w:rsidR="009E0F0A" w:rsidRPr="00940137" w:rsidRDefault="00CD390F" w:rsidP="00CC6E34">
            <w:pPr>
              <w:pStyle w:val="TableBody"/>
              <w:rPr>
                <w:rFonts w:ascii="Arial" w:hAnsi="Arial" w:cs="Arial"/>
                <w:sz w:val="20"/>
              </w:rPr>
            </w:pPr>
            <w:r w:rsidRPr="00940137">
              <w:rPr>
                <w:rFonts w:ascii="Arial" w:hAnsi="Arial" w:cs="Arial"/>
                <w:sz w:val="20"/>
              </w:rPr>
              <w:t>Public administration and safety</w:t>
            </w:r>
          </w:p>
        </w:tc>
        <w:tc>
          <w:tcPr>
            <w:tcW w:w="5104" w:type="dxa"/>
            <w:tcBorders>
              <w:top w:val="nil"/>
              <w:bottom w:val="nil"/>
            </w:tcBorders>
            <w:shd w:val="clear" w:color="000000" w:fill="auto"/>
          </w:tcPr>
          <w:p w14:paraId="6375848B" w14:textId="3F12FC1D" w:rsidR="009E0F0A" w:rsidRPr="00940137" w:rsidRDefault="00CD390F" w:rsidP="00CC6E34">
            <w:pPr>
              <w:pStyle w:val="TableBody"/>
              <w:ind w:right="57"/>
              <w:jc w:val="right"/>
              <w:rPr>
                <w:rFonts w:ascii="Arial" w:hAnsi="Arial" w:cs="Arial"/>
                <w:color w:val="000000"/>
                <w:sz w:val="20"/>
              </w:rPr>
            </w:pPr>
            <w:r w:rsidRPr="00940137">
              <w:rPr>
                <w:rFonts w:ascii="Arial" w:hAnsi="Arial" w:cs="Arial"/>
                <w:color w:val="000000"/>
                <w:sz w:val="20"/>
              </w:rPr>
              <w:t>O</w:t>
            </w:r>
          </w:p>
        </w:tc>
      </w:tr>
      <w:tr w:rsidR="009E0F0A" w:rsidRPr="00940137" w14:paraId="48DFE25A" w14:textId="77777777" w:rsidTr="00536EB8">
        <w:tc>
          <w:tcPr>
            <w:tcW w:w="4535" w:type="dxa"/>
            <w:tcBorders>
              <w:top w:val="nil"/>
              <w:bottom w:val="nil"/>
            </w:tcBorders>
            <w:shd w:val="clear" w:color="000000" w:fill="auto"/>
          </w:tcPr>
          <w:p w14:paraId="632887F2" w14:textId="11096B00" w:rsidR="009E0F0A" w:rsidRPr="00940137" w:rsidRDefault="00CD390F" w:rsidP="00CC6E34">
            <w:pPr>
              <w:pStyle w:val="TableBody"/>
              <w:rPr>
                <w:rFonts w:ascii="Arial" w:hAnsi="Arial" w:cs="Arial"/>
                <w:sz w:val="20"/>
              </w:rPr>
            </w:pPr>
            <w:r w:rsidRPr="00940137">
              <w:rPr>
                <w:rFonts w:ascii="Arial" w:hAnsi="Arial" w:cs="Arial"/>
                <w:sz w:val="20"/>
              </w:rPr>
              <w:t>Education and training</w:t>
            </w:r>
          </w:p>
        </w:tc>
        <w:tc>
          <w:tcPr>
            <w:tcW w:w="5104" w:type="dxa"/>
            <w:tcBorders>
              <w:top w:val="nil"/>
              <w:bottom w:val="nil"/>
            </w:tcBorders>
            <w:shd w:val="clear" w:color="000000" w:fill="auto"/>
          </w:tcPr>
          <w:p w14:paraId="24F43D49" w14:textId="4C04D290" w:rsidR="009E0F0A"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P</w:t>
            </w:r>
          </w:p>
        </w:tc>
      </w:tr>
      <w:tr w:rsidR="00FD7ADD" w:rsidRPr="00940137" w14:paraId="02C4B7E7" w14:textId="77777777" w:rsidTr="00536EB8">
        <w:tc>
          <w:tcPr>
            <w:tcW w:w="4535" w:type="dxa"/>
            <w:tcBorders>
              <w:top w:val="nil"/>
              <w:bottom w:val="nil"/>
            </w:tcBorders>
            <w:shd w:val="clear" w:color="000000" w:fill="auto"/>
          </w:tcPr>
          <w:p w14:paraId="2711365A" w14:textId="315A8C1C" w:rsidR="00FD7ADD" w:rsidRPr="00940137" w:rsidRDefault="00FD7ADD" w:rsidP="00CC6E34">
            <w:pPr>
              <w:pStyle w:val="TableBody"/>
              <w:rPr>
                <w:rFonts w:ascii="Arial" w:hAnsi="Arial" w:cs="Arial"/>
                <w:sz w:val="20"/>
              </w:rPr>
            </w:pPr>
            <w:r w:rsidRPr="00940137">
              <w:rPr>
                <w:rFonts w:ascii="Arial" w:hAnsi="Arial" w:cs="Arial"/>
                <w:sz w:val="20"/>
              </w:rPr>
              <w:t>Health care and social assistance</w:t>
            </w:r>
          </w:p>
        </w:tc>
        <w:tc>
          <w:tcPr>
            <w:tcW w:w="5104" w:type="dxa"/>
            <w:tcBorders>
              <w:top w:val="nil"/>
              <w:bottom w:val="nil"/>
            </w:tcBorders>
            <w:shd w:val="clear" w:color="000000" w:fill="auto"/>
          </w:tcPr>
          <w:p w14:paraId="5A5ED2AA" w14:textId="2C76A0FE" w:rsidR="00FD7ADD" w:rsidRPr="00940137" w:rsidRDefault="00FD7ADD" w:rsidP="00CC6E34">
            <w:pPr>
              <w:pStyle w:val="TableBody"/>
              <w:ind w:right="57"/>
              <w:jc w:val="right"/>
              <w:rPr>
                <w:rFonts w:ascii="Arial" w:hAnsi="Arial" w:cs="Arial"/>
                <w:color w:val="000000"/>
                <w:sz w:val="20"/>
              </w:rPr>
            </w:pPr>
            <w:r w:rsidRPr="00940137">
              <w:rPr>
                <w:rFonts w:ascii="Arial" w:hAnsi="Arial" w:cs="Arial"/>
                <w:color w:val="000000"/>
                <w:sz w:val="20"/>
              </w:rPr>
              <w:t>Q</w:t>
            </w:r>
          </w:p>
        </w:tc>
      </w:tr>
      <w:tr w:rsidR="00FD7ADD" w:rsidRPr="00940137" w14:paraId="251E3C4B" w14:textId="77777777" w:rsidTr="00536EB8">
        <w:tc>
          <w:tcPr>
            <w:tcW w:w="4535" w:type="dxa"/>
            <w:tcBorders>
              <w:top w:val="nil"/>
              <w:bottom w:val="nil"/>
            </w:tcBorders>
            <w:shd w:val="clear" w:color="000000" w:fill="auto"/>
          </w:tcPr>
          <w:p w14:paraId="03852255" w14:textId="79BDCEFB" w:rsidR="00FD7ADD" w:rsidRPr="00940137" w:rsidRDefault="00EE296E" w:rsidP="00CC6E34">
            <w:pPr>
              <w:pStyle w:val="TableBody"/>
              <w:rPr>
                <w:rFonts w:ascii="Arial" w:hAnsi="Arial" w:cs="Arial"/>
                <w:sz w:val="20"/>
              </w:rPr>
            </w:pPr>
            <w:r w:rsidRPr="00940137">
              <w:rPr>
                <w:rFonts w:ascii="Arial" w:hAnsi="Arial" w:cs="Arial"/>
                <w:sz w:val="20"/>
              </w:rPr>
              <w:t>Arts and recreation services</w:t>
            </w:r>
          </w:p>
        </w:tc>
        <w:tc>
          <w:tcPr>
            <w:tcW w:w="5104" w:type="dxa"/>
            <w:tcBorders>
              <w:top w:val="nil"/>
              <w:bottom w:val="nil"/>
            </w:tcBorders>
            <w:shd w:val="clear" w:color="000000" w:fill="auto"/>
          </w:tcPr>
          <w:p w14:paraId="2582C722" w14:textId="77C88DDB"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R</w:t>
            </w:r>
          </w:p>
        </w:tc>
      </w:tr>
      <w:tr w:rsidR="00FD7ADD" w:rsidRPr="00940137" w14:paraId="0C70ECB2" w14:textId="77777777" w:rsidTr="00536EB8">
        <w:tc>
          <w:tcPr>
            <w:tcW w:w="4535" w:type="dxa"/>
            <w:tcBorders>
              <w:top w:val="nil"/>
              <w:bottom w:val="nil"/>
            </w:tcBorders>
            <w:shd w:val="clear" w:color="000000" w:fill="auto"/>
          </w:tcPr>
          <w:p w14:paraId="51A1A7D0" w14:textId="01BA77F6" w:rsidR="00FD7ADD" w:rsidRPr="00940137" w:rsidRDefault="00EE296E" w:rsidP="00CC6E34">
            <w:pPr>
              <w:pStyle w:val="TableBody"/>
              <w:rPr>
                <w:rFonts w:ascii="Arial" w:hAnsi="Arial" w:cs="Arial"/>
                <w:sz w:val="20"/>
              </w:rPr>
            </w:pPr>
            <w:r w:rsidRPr="00940137">
              <w:rPr>
                <w:rFonts w:ascii="Arial" w:hAnsi="Arial" w:cs="Arial"/>
                <w:sz w:val="20"/>
              </w:rPr>
              <w:t>Other services</w:t>
            </w:r>
          </w:p>
        </w:tc>
        <w:tc>
          <w:tcPr>
            <w:tcW w:w="5104" w:type="dxa"/>
            <w:tcBorders>
              <w:top w:val="nil"/>
              <w:bottom w:val="nil"/>
            </w:tcBorders>
            <w:shd w:val="clear" w:color="000000" w:fill="auto"/>
          </w:tcPr>
          <w:p w14:paraId="41AFB2F3" w14:textId="62B4CAC2"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S</w:t>
            </w:r>
          </w:p>
        </w:tc>
      </w:tr>
      <w:tr w:rsidR="00FD7ADD" w:rsidRPr="00940137" w14:paraId="69841CBA" w14:textId="77777777" w:rsidTr="00536EB8">
        <w:tc>
          <w:tcPr>
            <w:tcW w:w="4535" w:type="dxa"/>
            <w:tcBorders>
              <w:top w:val="nil"/>
              <w:bottom w:val="nil"/>
            </w:tcBorders>
            <w:shd w:val="clear" w:color="000000" w:fill="auto"/>
          </w:tcPr>
          <w:p w14:paraId="5A81D62C" w14:textId="6998C6BF" w:rsidR="00FD7ADD" w:rsidRPr="00940137" w:rsidRDefault="00EE296E" w:rsidP="00CC6E34">
            <w:pPr>
              <w:pStyle w:val="TableBody"/>
              <w:rPr>
                <w:rFonts w:ascii="Arial" w:hAnsi="Arial" w:cs="Arial"/>
                <w:sz w:val="20"/>
              </w:rPr>
            </w:pPr>
            <w:r w:rsidRPr="00940137">
              <w:rPr>
                <w:rFonts w:ascii="Arial" w:hAnsi="Arial" w:cs="Arial"/>
                <w:sz w:val="20"/>
              </w:rPr>
              <w:t>Unallocated services</w:t>
            </w:r>
          </w:p>
        </w:tc>
        <w:tc>
          <w:tcPr>
            <w:tcW w:w="5104" w:type="dxa"/>
            <w:tcBorders>
              <w:top w:val="nil"/>
              <w:bottom w:val="nil"/>
            </w:tcBorders>
            <w:shd w:val="clear" w:color="000000" w:fill="auto"/>
          </w:tcPr>
          <w:p w14:paraId="420233A5" w14:textId="08B9E366" w:rsidR="00FD7ADD" w:rsidRPr="00940137" w:rsidRDefault="00EE296E" w:rsidP="00CC6E34">
            <w:pPr>
              <w:pStyle w:val="TableBody"/>
              <w:ind w:right="57"/>
              <w:jc w:val="right"/>
              <w:rPr>
                <w:rFonts w:ascii="Arial" w:hAnsi="Arial" w:cs="Arial"/>
                <w:color w:val="000000"/>
                <w:sz w:val="20"/>
              </w:rPr>
            </w:pPr>
            <w:r w:rsidRPr="00940137">
              <w:rPr>
                <w:rFonts w:ascii="Arial" w:hAnsi="Arial" w:cs="Arial"/>
                <w:color w:val="000000"/>
                <w:sz w:val="20"/>
              </w:rPr>
              <w:t>—</w:t>
            </w:r>
          </w:p>
        </w:tc>
      </w:tr>
      <w:tr w:rsidR="00C70B77" w:rsidRPr="00940137" w14:paraId="727B0725" w14:textId="77777777" w:rsidTr="00536EB8">
        <w:tc>
          <w:tcPr>
            <w:tcW w:w="4535" w:type="dxa"/>
            <w:tcBorders>
              <w:bottom w:val="single" w:sz="4" w:space="0" w:color="B3B3B3"/>
            </w:tcBorders>
            <w:shd w:val="clear" w:color="000000" w:fill="F2F2F2"/>
          </w:tcPr>
          <w:p w14:paraId="74BB557E" w14:textId="04272A12" w:rsidR="00C70B77" w:rsidRPr="00940137" w:rsidRDefault="00C70B77" w:rsidP="00CC6E34">
            <w:pPr>
              <w:pStyle w:val="TableHeading-Subheading"/>
              <w:ind w:left="57"/>
              <w:rPr>
                <w:rFonts w:ascii="Arial" w:hAnsi="Arial" w:cs="Arial"/>
              </w:rPr>
            </w:pPr>
            <w:r w:rsidRPr="00940137">
              <w:rPr>
                <w:rFonts w:ascii="Arial" w:hAnsi="Arial" w:cs="Arial"/>
              </w:rPr>
              <w:t>Unallocated other</w:t>
            </w:r>
          </w:p>
        </w:tc>
        <w:tc>
          <w:tcPr>
            <w:tcW w:w="5104" w:type="dxa"/>
            <w:tcBorders>
              <w:bottom w:val="single" w:sz="4" w:space="0" w:color="B3B3B3"/>
            </w:tcBorders>
            <w:shd w:val="clear" w:color="000000" w:fill="F2F2F2"/>
          </w:tcPr>
          <w:p w14:paraId="0D82EAEC" w14:textId="6D859C2C" w:rsidR="00C70B77" w:rsidRPr="00940137" w:rsidRDefault="00C70B77" w:rsidP="00CC6E34">
            <w:pPr>
              <w:pStyle w:val="TableHeading-Subheading"/>
              <w:ind w:right="57"/>
              <w:jc w:val="right"/>
              <w:rPr>
                <w:rFonts w:ascii="Arial" w:hAnsi="Arial" w:cs="Arial"/>
                <w:color w:val="000000"/>
              </w:rPr>
            </w:pPr>
            <w:r w:rsidRPr="00940137">
              <w:rPr>
                <w:rFonts w:ascii="Arial" w:hAnsi="Arial" w:cs="Arial"/>
                <w:color w:val="000000"/>
              </w:rPr>
              <w:t>—</w:t>
            </w:r>
          </w:p>
        </w:tc>
      </w:tr>
    </w:tbl>
    <w:p w14:paraId="7EEFE6BD" w14:textId="06967704" w:rsidR="00383EFB" w:rsidRDefault="000A115A" w:rsidP="000A115A">
      <w:pPr>
        <w:pStyle w:val="Source"/>
      </w:pPr>
      <w:r w:rsidRPr="00696447">
        <w:t xml:space="preserve">Source: </w:t>
      </w:r>
      <w:r w:rsidR="0052468D">
        <w:t>Commission</w:t>
      </w:r>
      <w:r w:rsidR="00947F67">
        <w:t xml:space="preserve"> derived industry groupings</w:t>
      </w:r>
      <w:r w:rsidR="0052468D">
        <w:t xml:space="preserve"> based on ABS (</w:t>
      </w:r>
      <w:r w:rsidR="0052468D">
        <w:rPr>
          <w:i/>
        </w:rPr>
        <w:t>Australian and New Zealand Standard Industrial Classification (ANZSIC) 2006 (Revision 2.0)</w:t>
      </w:r>
      <w:r w:rsidR="0052468D">
        <w:t>, Cat. no. 1292.0).</w:t>
      </w:r>
    </w:p>
    <w:p w14:paraId="1B6BBA25" w14:textId="1CCDA1EA" w:rsidR="00F10431" w:rsidRDefault="00F10431" w:rsidP="0074762A">
      <w:pPr>
        <w:pStyle w:val="BodyText"/>
        <w:sectPr w:rsidR="00F10431" w:rsidSect="00110BB1">
          <w:headerReference w:type="even" r:id="rId36"/>
          <w:headerReference w:type="default" r:id="rId37"/>
          <w:headerReference w:type="first" r:id="rId38"/>
          <w:pgSz w:w="11906" w:h="16838" w:code="9"/>
          <w:pgMar w:top="1134" w:right="1134" w:bottom="1134" w:left="1134" w:header="794" w:footer="510" w:gutter="0"/>
          <w:pgNumType w:start="1"/>
          <w:cols w:space="708"/>
          <w:docGrid w:linePitch="360"/>
        </w:sectPr>
      </w:pPr>
    </w:p>
    <w:p w14:paraId="556D281C" w14:textId="4990C05B" w:rsidR="00F34819" w:rsidRDefault="00F34819" w:rsidP="00F34819">
      <w:pPr>
        <w:pStyle w:val="Heading1"/>
        <w:numPr>
          <w:ilvl w:val="0"/>
          <w:numId w:val="25"/>
        </w:numPr>
      </w:pPr>
      <w:bookmarkStart w:id="13" w:name="_Toc107232549"/>
      <w:bookmarkStart w:id="14" w:name="_Toc172029172"/>
      <w:r>
        <w:lastRenderedPageBreak/>
        <w:t>How the assistance estimates are calculated</w:t>
      </w:r>
      <w:bookmarkEnd w:id="13"/>
      <w:bookmarkEnd w:id="14"/>
    </w:p>
    <w:p w14:paraId="105C8412" w14:textId="7D3D21E9" w:rsidR="00714C61" w:rsidRPr="00C57634" w:rsidRDefault="00714C61" w:rsidP="00714C61">
      <w:pPr>
        <w:pStyle w:val="BodyText"/>
        <w:rPr>
          <w:spacing w:val="-6"/>
        </w:rPr>
      </w:pPr>
      <w:r w:rsidRPr="00C57634">
        <w:rPr>
          <w:spacing w:val="-6"/>
        </w:rPr>
        <w:t>The Commission’s approach to estimating assistance varies depending on the instruments used to provide support.</w:t>
      </w:r>
    </w:p>
    <w:p w14:paraId="3803B29E" w14:textId="0820C503" w:rsidR="00714C61" w:rsidRPr="00906275" w:rsidRDefault="00714C61" w:rsidP="00906275">
      <w:pPr>
        <w:pStyle w:val="ListBullet"/>
      </w:pPr>
      <w:r w:rsidRPr="00906275">
        <w:t xml:space="preserve">Where governments provide grants and subsidies directly to firms, the assistance is the value of the outlay. This excludes the cost of policy advice and </w:t>
      </w:r>
      <w:r w:rsidRPr="00906275" w:rsidDel="004767A6">
        <w:t>general administration</w:t>
      </w:r>
      <w:r w:rsidRPr="00906275">
        <w:t xml:space="preserve"> for the</w:t>
      </w:r>
      <w:r w:rsidRPr="00906275" w:rsidDel="004767A6">
        <w:t xml:space="preserve"> agencies that administer grants and other assistance programs</w:t>
      </w:r>
      <w:r w:rsidRPr="00906275">
        <w:t>.</w:t>
      </w:r>
    </w:p>
    <w:p w14:paraId="00E82913" w14:textId="50727195" w:rsidR="00714C61" w:rsidRPr="00F6324A" w:rsidRDefault="00714C61" w:rsidP="00714C61">
      <w:pPr>
        <w:pStyle w:val="ListBullet2"/>
      </w:pPr>
      <w:r w:rsidRPr="00F6324A">
        <w:t>Where governments fund services that indirectly assist an industry, the full funding (excluding any industry contributions) is deemed to be assistance. For the assistance provided to industry through the CSIRO, the Commission excludes appropriations for certain public research functions</w:t>
      </w:r>
      <w:r w:rsidRPr="00F6324A" w:rsidDel="00917F28">
        <w:t xml:space="preserve"> </w:t>
      </w:r>
      <w:r w:rsidRPr="00F6324A">
        <w:t xml:space="preserve">such as environmental </w:t>
      </w:r>
      <w:r w:rsidR="00912C3D" w:rsidRPr="00F6324A">
        <w:t>research and development (</w:t>
      </w:r>
      <w:r w:rsidRPr="00F6324A">
        <w:t>R&amp;D</w:t>
      </w:r>
      <w:r w:rsidR="00912C3D" w:rsidRPr="00F6324A">
        <w:t>)</w:t>
      </w:r>
      <w:r w:rsidRPr="00F6324A">
        <w:t>, some renewable energy R&amp;D and general research towards expanding knowledge in various fields.</w:t>
      </w:r>
    </w:p>
    <w:p w14:paraId="657C70ED" w14:textId="56389A9A" w:rsidR="00714C61" w:rsidRDefault="00714C61" w:rsidP="00906275">
      <w:pPr>
        <w:pStyle w:val="ListBullet"/>
      </w:pPr>
      <w:r w:rsidRPr="00906275">
        <w:t>Where governments provide tax concessions on a selective basis — such as exemptions, deductions, offsets, rebates, lower tax rates or tax liability deferrals — the value of the assistance provided is estimated as the amount of tax revenue forgone.</w:t>
      </w:r>
    </w:p>
    <w:p w14:paraId="7F0C3701" w14:textId="5DD86E4A" w:rsidR="002C2034" w:rsidRDefault="003D2DFF" w:rsidP="00906275">
      <w:pPr>
        <w:pStyle w:val="ListBullet"/>
      </w:pPr>
      <w:r>
        <w:t>Where governments</w:t>
      </w:r>
      <w:r w:rsidR="00344E53">
        <w:t xml:space="preserve"> </w:t>
      </w:r>
      <w:r w:rsidR="00C73746">
        <w:t xml:space="preserve">impose tariffs on imports, </w:t>
      </w:r>
      <w:r w:rsidR="00917111">
        <w:t xml:space="preserve">and </w:t>
      </w:r>
      <w:r w:rsidR="00FB5867">
        <w:t xml:space="preserve">businesses need to apply to have the tariff removed or reduced, </w:t>
      </w:r>
      <w:r w:rsidR="001C7C14">
        <w:t xml:space="preserve">the assistance is assumed to be the </w:t>
      </w:r>
      <w:r w:rsidR="00E82621">
        <w:t xml:space="preserve">cost of complying with the tariff system. </w:t>
      </w:r>
      <w:r w:rsidR="00D95370" w:rsidRPr="00622B65">
        <w:t>Compliance costs that importers incur when accessing preferences increase the relative cost of imports, and therefore act as a form of assistance by protecting import</w:t>
      </w:r>
      <w:r w:rsidR="00D95370">
        <w:noBreakHyphen/>
      </w:r>
      <w:r w:rsidR="00D95370" w:rsidRPr="00622B65">
        <w:t>competing domestic producers.</w:t>
      </w:r>
    </w:p>
    <w:p w14:paraId="3E4DAD45" w14:textId="517BEA08" w:rsidR="00E978A6" w:rsidRPr="00906275" w:rsidRDefault="002C2034" w:rsidP="00906275">
      <w:pPr>
        <w:pStyle w:val="ListBullet"/>
      </w:pPr>
      <w:r>
        <w:t>Where governments provide finance</w:t>
      </w:r>
      <w:r w:rsidR="00D95370" w:rsidRPr="00622B65">
        <w:t xml:space="preserve"> </w:t>
      </w:r>
      <w:r>
        <w:t xml:space="preserve">at a concessional rate, the </w:t>
      </w:r>
      <w:r w:rsidR="004D4284">
        <w:t xml:space="preserve">assistance is taken to be the difference between the cost at which the government provided the </w:t>
      </w:r>
      <w:r w:rsidR="006E53ED">
        <w:t>funds</w:t>
      </w:r>
      <w:r w:rsidR="004D4284">
        <w:t xml:space="preserve">, and the cost </w:t>
      </w:r>
      <w:r w:rsidR="006E53ED">
        <w:t>of those funds if they were borrowed at a commercial rate. As the commercial rate is not known,</w:t>
      </w:r>
      <w:r w:rsidR="00741EE7">
        <w:t xml:space="preserve"> and the information </w:t>
      </w:r>
      <w:r w:rsidR="00583052">
        <w:t>about concessional loans varies</w:t>
      </w:r>
      <w:r w:rsidR="006E53ED">
        <w:t xml:space="preserve"> </w:t>
      </w:r>
      <w:r w:rsidR="00583052">
        <w:t xml:space="preserve">across agencies, </w:t>
      </w:r>
      <w:r w:rsidR="00E8031D">
        <w:t>estimates of assistance provided by concessional finance are provided as a range.</w:t>
      </w:r>
    </w:p>
    <w:p w14:paraId="5CACB144" w14:textId="037EE1A6" w:rsidR="008930D8" w:rsidRDefault="003733F3" w:rsidP="003124C5">
      <w:pPr>
        <w:pStyle w:val="Heading2-nonumber"/>
      </w:pPr>
      <w:bookmarkStart w:id="15" w:name="_Toc172029173"/>
      <w:r>
        <w:t>Estimating budgetary assistance</w:t>
      </w:r>
      <w:bookmarkEnd w:id="15"/>
    </w:p>
    <w:p w14:paraId="3BBC766C" w14:textId="7C722E11" w:rsidR="0076543A" w:rsidRDefault="0076543A" w:rsidP="0076543A">
      <w:pPr>
        <w:pStyle w:val="BodyText"/>
      </w:pPr>
      <w:r>
        <w:t xml:space="preserve">Estimating the value of budgetary assistance </w:t>
      </w:r>
      <w:r w:rsidRPr="00B67117">
        <w:t>—</w:t>
      </w:r>
      <w:r>
        <w:t xml:space="preserve"> and allocating such assistance across industries </w:t>
      </w:r>
      <w:r w:rsidRPr="00B67117">
        <w:t>—</w:t>
      </w:r>
      <w:r>
        <w:t xml:space="preserve"> requires a detailed itemisation and classification of programs that qualify as Australian Government budgetary assistance for the purpose of the </w:t>
      </w:r>
      <w:r w:rsidR="00DF1D55" w:rsidRPr="00DF1D55">
        <w:t>TAR</w:t>
      </w:r>
      <w:r>
        <w:t xml:space="preserve">. The Commission primarily uses the annual Treasury </w:t>
      </w:r>
      <w:r w:rsidRPr="00632816">
        <w:rPr>
          <w:i/>
          <w:iCs/>
        </w:rPr>
        <w:t>Tax Benchmarks and Variations Statement</w:t>
      </w:r>
      <w:r>
        <w:t>, agency annual reports and consultation with departmental staff to construct a database of programs that constitute budgetary assistance, which are then allocated to particular industry groupings on an ‘initial benefiting industry’ (IBI) basis (figure </w:t>
      </w:r>
      <w:r w:rsidR="004E2253">
        <w:t>2.2</w:t>
      </w:r>
      <w:r>
        <w:t>, box </w:t>
      </w:r>
      <w:r w:rsidR="004E2253">
        <w:t>2.</w:t>
      </w:r>
      <w:r w:rsidR="00E205BB">
        <w:t>2</w:t>
      </w:r>
      <w:r>
        <w:t>).</w:t>
      </w:r>
    </w:p>
    <w:p w14:paraId="12D188E1" w14:textId="2A594B80" w:rsidR="007558E2" w:rsidRPr="00146382" w:rsidRDefault="007558E2" w:rsidP="000D6824">
      <w:pPr>
        <w:pStyle w:val="FigureTableHeading"/>
      </w:pPr>
      <w:r>
        <w:lastRenderedPageBreak/>
        <w:t>Figure</w:t>
      </w:r>
      <w:bookmarkStart w:id="16" w:name="OLE_LINK2"/>
      <w:r w:rsidR="00DC4317">
        <w:t> </w:t>
      </w:r>
      <w:r w:rsidR="002A2F41">
        <w:rPr>
          <w:noProof/>
        </w:rPr>
        <w:t>2</w:t>
      </w:r>
      <w:r>
        <w:t>.</w:t>
      </w:r>
      <w:r w:rsidR="002A2F41">
        <w:rPr>
          <w:noProof/>
        </w:rPr>
        <w:t>2</w:t>
      </w:r>
      <w:bookmarkEnd w:id="16"/>
      <w:r>
        <w:rPr>
          <w:noProof/>
        </w:rPr>
        <w:t xml:space="preserve"> </w:t>
      </w:r>
      <w:r>
        <w:t>– Estimating budgetary assistance by industry</w:t>
      </w:r>
    </w:p>
    <w:p w14:paraId="74429AA0" w14:textId="5C1D6F18" w:rsidR="007558E2" w:rsidRDefault="00F971B7" w:rsidP="00396BBB">
      <w:pPr>
        <w:pStyle w:val="Note"/>
        <w:keepLines/>
      </w:pPr>
      <w:r w:rsidRPr="00F971B7">
        <w:rPr>
          <w:noProof/>
        </w:rPr>
        <w:drawing>
          <wp:inline distT="0" distB="0" distL="0" distR="0" wp14:anchorId="59D05403" wp14:editId="6C01C366">
            <wp:extent cx="6120130" cy="4746625"/>
            <wp:effectExtent l="0" t="0" r="0" b="0"/>
            <wp:doc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 This figure shows how budgetary assistance by industry is estimated. Stage 1: collect budgetary assistance data from the Tax Benchmarks and Variations Statement, agency annual reports and departments, and generate a list of continuing, lapsed and new programs. Stage 2: categorise budgetary data. Stage 3: allocate assistance to industr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4746625"/>
                    </a:xfrm>
                    <a:prstGeom prst="rect">
                      <a:avLst/>
                    </a:prstGeom>
                    <a:noFill/>
                    <a:ln>
                      <a:noFill/>
                    </a:ln>
                  </pic:spPr>
                </pic:pic>
              </a:graphicData>
            </a:graphic>
          </wp:inline>
        </w:drawing>
      </w:r>
    </w:p>
    <w:p w14:paraId="2A71F082" w14:textId="4D494FA4" w:rsidR="00D27788" w:rsidRDefault="00D27788" w:rsidP="00D27788">
      <w:pPr>
        <w:pStyle w:val="NoSpacing"/>
      </w:pPr>
    </w:p>
    <w:p w14:paraId="7F4AB357" w14:textId="1DA73803" w:rsidR="000B0E77" w:rsidRDefault="000B0E77">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A61C3B" w14:paraId="27766639" w14:textId="77777777" w:rsidTr="000D6824">
        <w:trPr>
          <w:tblHeader/>
        </w:trPr>
        <w:tc>
          <w:tcPr>
            <w:tcW w:w="9638" w:type="dxa"/>
            <w:tcMar>
              <w:top w:w="170" w:type="dxa"/>
              <w:left w:w="170" w:type="dxa"/>
              <w:bottom w:w="113" w:type="dxa"/>
              <w:right w:w="170" w:type="dxa"/>
            </w:tcMar>
            <w:hideMark/>
          </w:tcPr>
          <w:p w14:paraId="0DEF1146" w14:textId="6CAAA012" w:rsidR="00A61C3B" w:rsidRDefault="00D27788">
            <w:pPr>
              <w:pStyle w:val="BoxHeading1"/>
            </w:pPr>
            <w:r>
              <w:lastRenderedPageBreak/>
              <w:t>Box</w:t>
            </w:r>
            <w:r w:rsidR="00DC4317">
              <w:t> </w:t>
            </w:r>
            <w:r w:rsidR="002A2F41">
              <w:rPr>
                <w:noProof/>
              </w:rPr>
              <w:t>2</w:t>
            </w:r>
            <w:r>
              <w:t>.</w:t>
            </w:r>
            <w:r w:rsidR="00E205BB">
              <w:rPr>
                <w:noProof/>
              </w:rPr>
              <w:t>2</w:t>
            </w:r>
            <w:r w:rsidR="00E05A4B">
              <w:t xml:space="preserve"> </w:t>
            </w:r>
            <w:r w:rsidR="00A61C3B">
              <w:t xml:space="preserve">– </w:t>
            </w:r>
            <w:r w:rsidR="00F712A2">
              <w:t>The ‘initial benefiting industry’ allocation method</w:t>
            </w:r>
          </w:p>
        </w:tc>
      </w:tr>
      <w:tr w:rsidR="00A61C3B" w14:paraId="6CA736E3" w14:textId="77777777" w:rsidTr="000D6824">
        <w:tc>
          <w:tcPr>
            <w:tcW w:w="9638" w:type="dxa"/>
            <w:tcMar>
              <w:top w:w="28" w:type="dxa"/>
              <w:left w:w="170" w:type="dxa"/>
              <w:bottom w:w="170" w:type="dxa"/>
              <w:right w:w="170" w:type="dxa"/>
            </w:tcMar>
            <w:hideMark/>
          </w:tcPr>
          <w:p w14:paraId="7C2DCC14" w14:textId="77777777" w:rsidR="00C06AE4" w:rsidRDefault="00C06AE4" w:rsidP="00C06AE4">
            <w:pPr>
              <w:pStyle w:val="BodyText"/>
            </w:pPr>
            <w:r>
              <w:t>The Commission allocates budgetary assistance to industries on an ‘initial benefiting industry’ (IBI) basis. This means that assistance is allocated to the industry of the businesses that benefit initially from a program or measure.</w:t>
            </w:r>
          </w:p>
          <w:p w14:paraId="03FB18C6" w14:textId="35D15838" w:rsidR="00C06AE4" w:rsidRPr="0044755D" w:rsidRDefault="00C06AE4" w:rsidP="00C06AE4">
            <w:pPr>
              <w:pStyle w:val="BodyText"/>
              <w:rPr>
                <w:spacing w:val="-6"/>
              </w:rPr>
            </w:pPr>
            <w:r w:rsidRPr="0044755D">
              <w:rPr>
                <w:spacing w:val="-6"/>
              </w:rPr>
              <w:t>The IBI approach does not attempt to identify all the beneficiaries of assistance from flow</w:t>
            </w:r>
            <w:r w:rsidR="00DC4317" w:rsidRPr="0044755D">
              <w:rPr>
                <w:spacing w:val="-6"/>
              </w:rPr>
              <w:noBreakHyphen/>
            </w:r>
            <w:r w:rsidRPr="0044755D">
              <w:rPr>
                <w:spacing w:val="-6"/>
              </w:rPr>
              <w:t>on effects. For example, budgetary assistance to the Australian film industry is allocated to the ‘arts and recreation services’ industry group. However, the benefits of this assistance could extend beyond this industry, s</w:t>
            </w:r>
            <w:r w:rsidR="003B2045" w:rsidRPr="0044755D">
              <w:rPr>
                <w:spacing w:val="-6"/>
              </w:rPr>
              <w:t>uch as</w:t>
            </w:r>
            <w:r w:rsidRPr="0044755D">
              <w:rPr>
                <w:spacing w:val="-6"/>
              </w:rPr>
              <w:t xml:space="preserve"> to construction services in the case where film production requires these services as inputs. Further, an increase in demand for construction services may increase demand in the wood and paper products industry, and so on.</w:t>
            </w:r>
          </w:p>
          <w:p w14:paraId="52F220FF" w14:textId="6CB03FB8" w:rsidR="00C06AE4" w:rsidRDefault="00C06AE4" w:rsidP="00C06AE4">
            <w:pPr>
              <w:pStyle w:val="BodyText"/>
            </w:pPr>
            <w:r>
              <w:t>When a measure initially benefits businesses in a single industry, the entire value of assistance is assigned to that industry. When a measure initially benefits businesses in multiple industries, the value of the assistance is apportioned across multiple industries as well.</w:t>
            </w:r>
          </w:p>
          <w:p w14:paraId="2DE8B1E7" w14:textId="724D87D9" w:rsidR="00C06AE4" w:rsidRDefault="00C06AE4" w:rsidP="00C06AE4">
            <w:pPr>
              <w:pStyle w:val="BodyText"/>
            </w:pPr>
            <w:r>
              <w:t>Where assistance is delivered via an intermediate organisation — such as Austrade providing export promotion services or the CSIRO undertaking industry</w:t>
            </w:r>
            <w:r w:rsidR="00DC4317">
              <w:noBreakHyphen/>
            </w:r>
            <w:r>
              <w:t>benefiting research — the initial benefiting industry is the industry in which the businesses that use the services operate. For example, wheat research by the CSIRO would be allocated as assistance to the wheat growing industry (which is part of the ‘sheep, beef cattle and grain farming’ industry grouping).</w:t>
            </w:r>
          </w:p>
          <w:p w14:paraId="52FDA789" w14:textId="77777777" w:rsidR="00C06AE4" w:rsidRDefault="00C06AE4" w:rsidP="00C06AE4">
            <w:pPr>
              <w:pStyle w:val="BodyText"/>
            </w:pPr>
            <w:r>
              <w:t>Some programs where the initial beneficiaries are consumers (rather than businesses or intermediary bodies) are included in the Commission’s estimates of assistance. In such cases, the assistance is allocated to the industry providing the good or service to the consumer. As an example, in the past, assistance has been provided to consumers to convert cars to LPG, with the Commission classifying this assistance as accruing to the industry providing the conversion service.</w:t>
            </w:r>
          </w:p>
          <w:p w14:paraId="68110A95" w14:textId="77777777" w:rsidR="00C06AE4" w:rsidRDefault="00C06AE4" w:rsidP="00C06AE4">
            <w:pPr>
              <w:pStyle w:val="BodyText"/>
            </w:pPr>
            <w:r>
              <w:t>Similarly, where assistance is provided to an intermediary service, such as transport or financial services, and that assistance lowers the cost of a good or service to a consumer, the initial benefiting industry is deemed to be that of the consumer, rather than the intermediary.</w:t>
            </w:r>
          </w:p>
          <w:p w14:paraId="456C73E7" w14:textId="16A4E597" w:rsidR="00A61C3B" w:rsidRDefault="00C06AE4" w:rsidP="00276FAD">
            <w:pPr>
              <w:pStyle w:val="BodyText"/>
            </w:pPr>
            <w:r>
              <w:t>Where the initial beneficiary cannot be identified, the assistance is ‘unallocated’. This means that the assistance is included in the aggregate estimates, but not in industry totals.</w:t>
            </w:r>
          </w:p>
        </w:tc>
      </w:tr>
      <w:tr w:rsidR="00A61C3B" w:rsidRPr="00CB2C72" w14:paraId="00569EC1" w14:textId="77777777" w:rsidTr="000D6824">
        <w:tc>
          <w:tcPr>
            <w:tcW w:w="9638" w:type="dxa"/>
            <w:shd w:val="clear" w:color="auto" w:fill="auto"/>
            <w:tcMar>
              <w:top w:w="0" w:type="dxa"/>
              <w:left w:w="170" w:type="dxa"/>
              <w:bottom w:w="0" w:type="dxa"/>
              <w:right w:w="170" w:type="dxa"/>
            </w:tcMar>
          </w:tcPr>
          <w:p w14:paraId="65F197BA" w14:textId="2033C48F" w:rsidR="00A61C3B" w:rsidRPr="00CB2C72" w:rsidRDefault="00A61C3B" w:rsidP="00CB2C72">
            <w:pPr>
              <w:pStyle w:val="BodyText"/>
            </w:pPr>
          </w:p>
        </w:tc>
      </w:tr>
    </w:tbl>
    <w:p w14:paraId="66609FA7" w14:textId="3CA18240" w:rsidR="000733B6" w:rsidRPr="0044755D" w:rsidRDefault="000733B6" w:rsidP="00CB2C72">
      <w:pPr>
        <w:pStyle w:val="BodyText"/>
        <w:rPr>
          <w:spacing w:val="-4"/>
        </w:rPr>
      </w:pPr>
      <w:r w:rsidRPr="0044755D">
        <w:rPr>
          <w:spacing w:val="-4"/>
        </w:rPr>
        <w:t>In allocating assistance to industry groupings, each measure is examined individually. Programs that assist a single industry, such as the Automotive Transformation Scheme or the Grape and Wine R&amp;D Corporation, are allocated directly to that industry (motor vehicle and parts, and horticulture and fruit growing</w:t>
      </w:r>
      <w:r w:rsidR="00FA27FE" w:rsidRPr="0044755D">
        <w:rPr>
          <w:spacing w:val="-4"/>
        </w:rPr>
        <w:t>,</w:t>
      </w:r>
      <w:r w:rsidRPr="0044755D">
        <w:rPr>
          <w:spacing w:val="-4"/>
        </w:rPr>
        <w:t xml:space="preserve"> respectively).</w:t>
      </w:r>
    </w:p>
    <w:p w14:paraId="23D9BDE2" w14:textId="77777777" w:rsidR="000733B6" w:rsidRPr="00FA27FE" w:rsidRDefault="000733B6" w:rsidP="00FA27FE">
      <w:pPr>
        <w:pStyle w:val="BodyText"/>
      </w:pPr>
      <w:r w:rsidRPr="00FA27FE">
        <w:t>Many programs assist multiple industries. The Commission draws on a variety of sources to allocate the assistance provided by such programs across the benefitting industries.</w:t>
      </w:r>
    </w:p>
    <w:p w14:paraId="7356565F" w14:textId="19D752B2" w:rsidR="000733B6" w:rsidRPr="00FA27FE" w:rsidRDefault="000733B6" w:rsidP="00FA27FE">
      <w:pPr>
        <w:pStyle w:val="BodyText"/>
      </w:pPr>
      <w:r w:rsidRPr="00FA27FE">
        <w:t xml:space="preserve">Where the Commission can obtain sufficiently detailed data for a program, it uses this information to distribute the program’s funding among the initial benefiting industries. For example, the Commission obtains claims data by ANZSIC industry for the Export Market Development Grants scheme from the </w:t>
      </w:r>
      <w:r w:rsidR="0091543A">
        <w:t>Australian Taxation Office</w:t>
      </w:r>
      <w:r w:rsidRPr="00FA27FE">
        <w:t>, and these data are sufficiently detailed to determine the initial benefiting industries for the program. Similarly, the Department of Industry, Science, Energy and Resources has published details of grant recipients for many of its administered programs.</w:t>
      </w:r>
    </w:p>
    <w:p w14:paraId="523C8175" w14:textId="77777777" w:rsidR="000733B6" w:rsidRPr="00FA27FE" w:rsidRDefault="000733B6" w:rsidP="00FA27FE">
      <w:pPr>
        <w:pStyle w:val="BodyText"/>
      </w:pPr>
      <w:r w:rsidRPr="00FA27FE">
        <w:lastRenderedPageBreak/>
        <w:t xml:space="preserve">Where there are no data identifying the industries that initially benefit from a particular program, the assistance given under that program is recorded as ‘unallocated’. There are four ‘unallocated’ categories: one each for primary production, manufacturing and the services sectors (used when the initial benefitting sector can be identified but not the initial benefitting industry or industries within it), and an ‘unallocated other’ category for assistance that cannot be assigned to particular sectors based on available information. ‘Unallocated’ funding forms part of the Commission’s aggregate estimates of assistance. </w:t>
      </w:r>
    </w:p>
    <w:p w14:paraId="763F4496" w14:textId="77777777" w:rsidR="000733B6" w:rsidRPr="00E05A4B" w:rsidRDefault="000733B6" w:rsidP="00FA27FE">
      <w:pPr>
        <w:pStyle w:val="BodyText"/>
        <w:rPr>
          <w:spacing w:val="-4"/>
        </w:rPr>
      </w:pPr>
      <w:r w:rsidRPr="00E05A4B">
        <w:rPr>
          <w:spacing w:val="-4"/>
        </w:rPr>
        <w:t>The IBI approach does not attempt to identify all the industries that might ultimately benefit from a program because of its ‘flow on’ effects. Care is therefore required when drawing inferences about the resource allocation effects of budgetary assistance given the static nature of the underlying model. This aspect of the model, coupled with the IBI approach of allocating assistance, means that only the initial effects of assistance are captured, while the responses of producers and consumers to the incentives created by the assistance are not.</w:t>
      </w:r>
    </w:p>
    <w:p w14:paraId="50C9B5B8" w14:textId="7C8E87E8" w:rsidR="00FC0FC5" w:rsidRDefault="00FC0FC5" w:rsidP="00F83BE9">
      <w:pPr>
        <w:pStyle w:val="Heading2-nonumber"/>
      </w:pPr>
      <w:bookmarkStart w:id="17" w:name="_Toc172029174"/>
      <w:r>
        <w:t>Estimating the compliance cost of tariffs</w:t>
      </w:r>
      <w:bookmarkEnd w:id="17"/>
    </w:p>
    <w:p w14:paraId="32638E39" w14:textId="2E30BC7E" w:rsidR="002D0321" w:rsidRPr="0056730E" w:rsidRDefault="002D0321" w:rsidP="002D0321">
      <w:pPr>
        <w:pStyle w:val="BodyText"/>
      </w:pPr>
      <w:r w:rsidRPr="0056730E">
        <w:t xml:space="preserve">In 2022 the Commission researched the nuisance costs of tariffs </w:t>
      </w:r>
      <w:r>
        <w:fldChar w:fldCharType="begin"/>
      </w:r>
      <w:r>
        <w:instrText xml:space="preserve"> ADDIN ZOTERO_ITEM CSL_CITATION {"citationID":"WxSC8oT2","properties":{"formattedCitation":"(PC\\uc0\\u160{}2022)","plainCitation":"(PC 2022)","noteIndex":0},"citationItems":[{"id":982,"uris":["http://zotero.org/groups/164861/items/ZPG95BB5"],"itemData":{"id":982,"type":"report","event-place":"Canberra","genre":"Research paper","publisher-place":"Canberra","title":"The nuisance cost of tariffs","author":[{"family":"Productivity Commission","given":""}],"translator":[{"family":"PC","given":""}],"issued":{"date-parts":[["2022"]]}}}],"schema":"https://github.com/citation-style-language/schema/raw/master/csl-citation.json"} </w:instrText>
      </w:r>
      <w:r>
        <w:fldChar w:fldCharType="separate"/>
      </w:r>
      <w:r w:rsidRPr="002D0321">
        <w:rPr>
          <w:rFonts w:ascii="Arial" w:hAnsi="Arial" w:cs="Arial"/>
        </w:rPr>
        <w:t>(PC 2022)</w:t>
      </w:r>
      <w:r>
        <w:fldChar w:fldCharType="end"/>
      </w:r>
      <w:r w:rsidRPr="0056730E">
        <w:t>. As part of this research</w:t>
      </w:r>
      <w:r w:rsidRPr="0056730E" w:rsidDel="00155DC8">
        <w:t xml:space="preserve"> </w:t>
      </w:r>
      <w:r w:rsidRPr="0056730E">
        <w:t>we estimated the compliance costs incurred by businesses when they import goods that are subject to tariffs</w:t>
      </w:r>
      <w:r w:rsidR="00E34098">
        <w:t>,</w:t>
      </w:r>
      <w:r w:rsidRPr="0056730E">
        <w:t xml:space="preserve"> but a preferential rate or concession can be accessed. </w:t>
      </w:r>
    </w:p>
    <w:p w14:paraId="30540064" w14:textId="77777777" w:rsidR="002D0321" w:rsidRPr="0056730E" w:rsidRDefault="002D0321" w:rsidP="002D0321">
      <w:pPr>
        <w:pStyle w:val="ListBullet"/>
      </w:pPr>
      <w:r w:rsidRPr="0056730E">
        <w:t>These compliance costs arise because businesses devote resources to accessing preferential and concessional rates of customs duty.</w:t>
      </w:r>
    </w:p>
    <w:p w14:paraId="219FD472" w14:textId="77777777" w:rsidR="002D0321" w:rsidRPr="0056730E" w:rsidRDefault="002D0321" w:rsidP="002D0321">
      <w:pPr>
        <w:pStyle w:val="ListBullet"/>
      </w:pPr>
      <w:r w:rsidRPr="0056730E">
        <w:t xml:space="preserve">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 </w:t>
      </w:r>
    </w:p>
    <w:p w14:paraId="0BA5E445" w14:textId="77777777" w:rsidR="002D0321" w:rsidRPr="0056730E" w:rsidRDefault="002D0321" w:rsidP="002D0321">
      <w:pPr>
        <w:pStyle w:val="ListBullet"/>
      </w:pPr>
      <w:r w:rsidRPr="0056730E">
        <w:t>Most of these costs are passed on along the supply chain to Australian consumers in the form of increased prices, at least in the short run.</w:t>
      </w:r>
    </w:p>
    <w:p w14:paraId="7632F026" w14:textId="3367A044" w:rsidR="002D0321" w:rsidRPr="0056730E" w:rsidRDefault="002D0321" w:rsidP="002D0321">
      <w:pPr>
        <w:pStyle w:val="BodyText"/>
      </w:pPr>
      <w:r w:rsidRPr="0056730E">
        <w:t>Compliance costs are not readily available in administrative records, and estimating them is not straightforward. The Commission estimated compliance costs incurred in 2019</w:t>
      </w:r>
      <w:r w:rsidRPr="0056730E">
        <w:noBreakHyphen/>
        <w:t>20 against a counterfactual of costs that would not have been incurred had the statutory rate been ‘</w:t>
      </w:r>
      <w:r w:rsidR="005B6DA4">
        <w:t>f</w:t>
      </w:r>
      <w:r w:rsidRPr="0056730E">
        <w:t>ree’. We limited the estimation to the costs of complying with preferential trade agreements (PTAs) and with the tariff concession system (TCS), as these are the most common ways in which businesses reduce their tariff liabilities to zero.</w:t>
      </w:r>
      <w:r w:rsidRPr="00044486">
        <w:rPr>
          <w:rStyle w:val="FootnoteReference"/>
        </w:rPr>
        <w:footnoteReference w:id="4"/>
      </w:r>
    </w:p>
    <w:p w14:paraId="1B33CDC7" w14:textId="18A8F89C" w:rsidR="002D0321" w:rsidRPr="0056730E" w:rsidRDefault="000C2212" w:rsidP="002D0321">
      <w:pPr>
        <w:pStyle w:val="BodyText"/>
      </w:pPr>
      <w:r>
        <w:t xml:space="preserve">From 2021-22 onwards, the TAR has included an </w:t>
      </w:r>
      <w:r w:rsidR="002D0321" w:rsidRPr="0056730E">
        <w:t>estimate</w:t>
      </w:r>
      <w:r>
        <w:t xml:space="preserve"> of</w:t>
      </w:r>
      <w:r w:rsidR="002D0321" w:rsidRPr="0056730E">
        <w:t xml:space="preserve"> the compliance costs of PTAs and the TCS.</w:t>
      </w:r>
    </w:p>
    <w:p w14:paraId="2D6A1B65" w14:textId="77777777" w:rsidR="002D0321" w:rsidRPr="0056730E" w:rsidRDefault="002D0321" w:rsidP="002D0321">
      <w:pPr>
        <w:pStyle w:val="ListBullet"/>
      </w:pPr>
      <w:r w:rsidRPr="0056730E">
        <w:t xml:space="preserve">We estimate annual TCS related compliance costs to be </w:t>
      </w:r>
      <w:r w:rsidRPr="0056730E" w:rsidDel="001E04FF">
        <w:t xml:space="preserve">at least </w:t>
      </w:r>
      <w:r w:rsidRPr="0056730E">
        <w:t>$5 million. The $5 million calculation understates the true costs, because of the uncosted components outlined in the research paper.</w:t>
      </w:r>
    </w:p>
    <w:p w14:paraId="07E13B8B" w14:textId="6B82CD16" w:rsidR="001169BC" w:rsidRDefault="002D0321" w:rsidP="002D0321">
      <w:pPr>
        <w:pStyle w:val="ListBullet"/>
        <w:rPr>
          <w:spacing w:val="-4"/>
        </w:rPr>
      </w:pPr>
      <w:r w:rsidRPr="00D51550">
        <w:rPr>
          <w:spacing w:val="-4"/>
        </w:rPr>
        <w:t xml:space="preserve">We estimated compliance costs associated with </w:t>
      </w:r>
      <w:r w:rsidRPr="00D51550" w:rsidDel="00193D8E">
        <w:rPr>
          <w:spacing w:val="-4"/>
        </w:rPr>
        <w:t xml:space="preserve">accessing </w:t>
      </w:r>
      <w:r w:rsidRPr="00D51550">
        <w:rPr>
          <w:spacing w:val="-4"/>
        </w:rPr>
        <w:t xml:space="preserve">preferences as a percentage of </w:t>
      </w:r>
      <w:r w:rsidRPr="00D51550" w:rsidDel="00193D8E">
        <w:rPr>
          <w:spacing w:val="-4"/>
        </w:rPr>
        <w:t xml:space="preserve">the value of imports that </w:t>
      </w:r>
      <w:r w:rsidRPr="00D51550">
        <w:rPr>
          <w:spacing w:val="-4"/>
        </w:rPr>
        <w:t xml:space="preserve">benefitted from a preference </w:t>
      </w:r>
      <w:r w:rsidRPr="00CE3FA3">
        <w:rPr>
          <w:rFonts w:ascii="Arial" w:hAnsi="Arial" w:cs="Arial"/>
          <w:szCs w:val="24"/>
        </w:rPr>
        <w:t>(PC 2022b, p. 66)</w:t>
      </w:r>
      <w:r w:rsidRPr="00D51550">
        <w:rPr>
          <w:spacing w:val="-4"/>
        </w:rPr>
        <w:t xml:space="preserve">. </w:t>
      </w:r>
      <w:r w:rsidR="001169BC">
        <w:rPr>
          <w:spacing w:val="-4"/>
        </w:rPr>
        <w:t xml:space="preserve">The average, over a five-year period, </w:t>
      </w:r>
      <w:r w:rsidR="001169BC" w:rsidRPr="004246FA">
        <w:rPr>
          <w:b/>
          <w:bCs/>
          <w:spacing w:val="-4"/>
        </w:rPr>
        <w:t>was estimated to be 2.1% of the total value of imports that entered Australia under a preferential trade agreement</w:t>
      </w:r>
      <w:r w:rsidR="001169BC">
        <w:rPr>
          <w:spacing w:val="-4"/>
        </w:rPr>
        <w:t>.</w:t>
      </w:r>
    </w:p>
    <w:p w14:paraId="68D8DACF" w14:textId="3A3208C9" w:rsidR="002D0321" w:rsidRDefault="002D0321" w:rsidP="002D0321">
      <w:pPr>
        <w:pStyle w:val="BodyText"/>
      </w:pPr>
      <w:r w:rsidRPr="0056730E">
        <w:t>More detail on the methodology can be found in the research report, section</w:t>
      </w:r>
      <w:r>
        <w:t> </w:t>
      </w:r>
      <w:r w:rsidRPr="0056730E">
        <w:t xml:space="preserve">4.1 and </w:t>
      </w:r>
      <w:r>
        <w:t>a</w:t>
      </w:r>
      <w:r w:rsidRPr="0056730E">
        <w:t>ppendix</w:t>
      </w:r>
      <w:r>
        <w:t> </w:t>
      </w:r>
      <w:r w:rsidRPr="0056730E">
        <w:t>C.</w:t>
      </w:r>
    </w:p>
    <w:p w14:paraId="2618B92C" w14:textId="3CC57248" w:rsidR="001169BC" w:rsidRDefault="001169BC" w:rsidP="002D0321">
      <w:pPr>
        <w:pStyle w:val="BodyText"/>
      </w:pPr>
      <w:r>
        <w:t xml:space="preserve">For the purposes of TAR, </w:t>
      </w:r>
      <w:r w:rsidR="00004F17">
        <w:t xml:space="preserve">the </w:t>
      </w:r>
      <w:r w:rsidR="00270285">
        <w:t xml:space="preserve">compliance </w:t>
      </w:r>
      <w:r w:rsidR="00004F17">
        <w:t xml:space="preserve">cost </w:t>
      </w:r>
      <w:r w:rsidR="00F0514C">
        <w:t xml:space="preserve">of accessing a preferential rate on tariffs </w:t>
      </w:r>
      <w:r w:rsidR="00004F17">
        <w:t xml:space="preserve">is </w:t>
      </w:r>
      <w:r w:rsidR="0074419E">
        <w:t xml:space="preserve">estimated by multiplying </w:t>
      </w:r>
      <w:r w:rsidR="00004F17">
        <w:t>the total value of imports entering Australia under a preferential trade agreement (</w:t>
      </w:r>
      <w:r w:rsidR="00AC56BD">
        <w:t xml:space="preserve">taken from the ABS </w:t>
      </w:r>
      <w:r w:rsidR="00AC56BD" w:rsidRPr="00A000C2">
        <w:t>International Trade Imports and Import Clearances</w:t>
      </w:r>
      <w:r w:rsidR="00AC56BD">
        <w:t xml:space="preserve"> data collection) </w:t>
      </w:r>
      <w:r w:rsidR="00270285" w:rsidRPr="0056730E">
        <w:t xml:space="preserve">by the estimated compliance costs </w:t>
      </w:r>
      <w:r w:rsidR="00270285" w:rsidRPr="0056730E">
        <w:lastRenderedPageBreak/>
        <w:t>as a percentage of value of imports, which is 2.1%.</w:t>
      </w:r>
      <w:r w:rsidR="00F0514C">
        <w:t xml:space="preserve"> However, g</w:t>
      </w:r>
      <w:r w:rsidR="00270285" w:rsidRPr="0056730E">
        <w:t>iven the uncertainty of point estimates, a range of 1.05</w:t>
      </w:r>
      <w:r w:rsidR="00270285">
        <w:noBreakHyphen/>
      </w:r>
      <w:r w:rsidR="00270285" w:rsidRPr="0056730E">
        <w:t>3.15% (</w:t>
      </w:r>
      <w:r w:rsidR="004246FA">
        <w:t xml:space="preserve">a </w:t>
      </w:r>
      <w:r w:rsidR="00270285" w:rsidRPr="0056730E">
        <w:t>50% range around 2.1%) is used to estimate compliance costs</w:t>
      </w:r>
      <w:r w:rsidR="008C5FAA">
        <w:t>.</w:t>
      </w:r>
    </w:p>
    <w:p w14:paraId="7F245987" w14:textId="182E30CE" w:rsidR="00FC0FC5" w:rsidRDefault="00FC0FC5" w:rsidP="00F83BE9">
      <w:pPr>
        <w:pStyle w:val="Heading2-nonumber"/>
      </w:pPr>
      <w:bookmarkStart w:id="18" w:name="_Toc172029175"/>
      <w:r>
        <w:t xml:space="preserve">Estimating </w:t>
      </w:r>
      <w:r w:rsidR="00E23EFD">
        <w:t>concessional finance</w:t>
      </w:r>
      <w:bookmarkEnd w:id="18"/>
    </w:p>
    <w:p w14:paraId="45A46912" w14:textId="77777777" w:rsidR="001C0DFC" w:rsidRDefault="002C5322" w:rsidP="00CC456D">
      <w:pPr>
        <w:pStyle w:val="BodyText"/>
      </w:pPr>
      <w:r>
        <w:t xml:space="preserve">To estimate the industry assistance of concessional finance, the Commission has identified five </w:t>
      </w:r>
      <w:r w:rsidR="00DF41F8">
        <w:t xml:space="preserve">government </w:t>
      </w:r>
      <w:r>
        <w:t xml:space="preserve">agencies </w:t>
      </w:r>
      <w:r w:rsidR="00DF41F8">
        <w:t xml:space="preserve">which offer concessional finance. </w:t>
      </w:r>
    </w:p>
    <w:p w14:paraId="1B07C0E8" w14:textId="6E8C5EAC" w:rsidR="001C0DFC" w:rsidRDefault="005F52F6" w:rsidP="001C0DFC">
      <w:pPr>
        <w:pStyle w:val="ListBullet"/>
      </w:pPr>
      <w:r w:rsidRPr="00A052DB">
        <w:t>Export Finance Australia (EFA)</w:t>
      </w:r>
      <w:r w:rsidR="001C0DFC">
        <w:t xml:space="preserve">, which </w:t>
      </w:r>
      <w:r w:rsidRPr="00A052DB">
        <w:t>has provided finance to Australian exporters since 1991</w:t>
      </w:r>
    </w:p>
    <w:p w14:paraId="5A7320B5" w14:textId="77777777" w:rsidR="001C0DFC" w:rsidRDefault="001C0DFC" w:rsidP="001C0DFC">
      <w:pPr>
        <w:pStyle w:val="ListBullet"/>
      </w:pPr>
      <w:r>
        <w:t>T</w:t>
      </w:r>
      <w:r w:rsidR="005F52F6" w:rsidRPr="00A052DB">
        <w:t>he Clean Energy Finance Corporation (CEFC)</w:t>
      </w:r>
      <w:r>
        <w:t xml:space="preserve">, which </w:t>
      </w:r>
      <w:r w:rsidR="005F52F6" w:rsidRPr="00A052DB">
        <w:t>has provided finance to clean energy and low emissions technology businesses since 2012</w:t>
      </w:r>
    </w:p>
    <w:p w14:paraId="7C601F10" w14:textId="77777777" w:rsidR="001C0DFC" w:rsidRDefault="001C0DFC" w:rsidP="001C0DFC">
      <w:pPr>
        <w:pStyle w:val="ListBullet"/>
      </w:pPr>
      <w:r>
        <w:t>T</w:t>
      </w:r>
      <w:r w:rsidR="005F52F6" w:rsidRPr="00A052DB">
        <w:t>he Northern Australia Infrastructure Facility (NAIF)</w:t>
      </w:r>
      <w:r>
        <w:t xml:space="preserve">, which </w:t>
      </w:r>
      <w:r w:rsidR="005F52F6" w:rsidRPr="00A052DB">
        <w:t xml:space="preserve">has provided finance to some businesses in Western Australia, the Northern Territory and Queensland since 2016, </w:t>
      </w:r>
    </w:p>
    <w:p w14:paraId="6A6855B4" w14:textId="05D58751" w:rsidR="001C0DFC" w:rsidRDefault="001C0DFC" w:rsidP="001C0DFC">
      <w:pPr>
        <w:pStyle w:val="ListBullet"/>
      </w:pPr>
      <w:r>
        <w:t>T</w:t>
      </w:r>
      <w:r w:rsidR="005F52F6" w:rsidRPr="00A052DB">
        <w:t>he National Housing Finance and Investment Corporation (NHFIC)</w:t>
      </w:r>
      <w:r>
        <w:t xml:space="preserve">, which </w:t>
      </w:r>
      <w:r w:rsidR="005F52F6" w:rsidRPr="00A052DB">
        <w:t>has been providing finance to community housing providers since 2018</w:t>
      </w:r>
    </w:p>
    <w:p w14:paraId="2D182E26" w14:textId="77777777" w:rsidR="001C0DFC" w:rsidRDefault="001C0DFC" w:rsidP="001C0DFC">
      <w:pPr>
        <w:pStyle w:val="ListBullet"/>
      </w:pPr>
      <w:r>
        <w:t>T</w:t>
      </w:r>
      <w:r w:rsidR="005F52F6" w:rsidRPr="00A052DB">
        <w:t>he Regional Investment Corporation (RIC)</w:t>
      </w:r>
      <w:r>
        <w:t xml:space="preserve">, which </w:t>
      </w:r>
      <w:r w:rsidR="005F52F6" w:rsidRPr="00A052DB">
        <w:t>has been providing low interest loans to farm businesses since 2018</w:t>
      </w:r>
      <w:r w:rsidR="003A78C3">
        <w:t xml:space="preserve">. </w:t>
      </w:r>
    </w:p>
    <w:p w14:paraId="6531A396" w14:textId="17943DEB" w:rsidR="002C5322" w:rsidRDefault="009A39F3" w:rsidP="001C0DFC">
      <w:pPr>
        <w:pStyle w:val="BodyText"/>
      </w:pPr>
      <w:r w:rsidRPr="00A052DB">
        <w:t>This list of entities offers some examples of concessional finance in Australia, but is not exhaustive</w:t>
      </w:r>
      <w:r>
        <w:t>. Further, t</w:t>
      </w:r>
      <w:r w:rsidR="00DF41F8">
        <w:t>his list can be expected to grow</w:t>
      </w:r>
      <w:r>
        <w:t>.</w:t>
      </w:r>
    </w:p>
    <w:p w14:paraId="3EC59B3B" w14:textId="653CB67C" w:rsidR="00CC456D" w:rsidRDefault="00CC456D" w:rsidP="00CC456D">
      <w:pPr>
        <w:pStyle w:val="BodyText"/>
      </w:pPr>
      <w:r w:rsidRPr="00EE30EA">
        <w:t xml:space="preserve">The Commission considered two approaches to estimating the </w:t>
      </w:r>
      <w:r>
        <w:t xml:space="preserve">industry assistance </w:t>
      </w:r>
      <w:r w:rsidRPr="00EE30EA">
        <w:t>value of concessional finance. The first involved using the annual unwind of concessional loan charges, published by a number of government</w:t>
      </w:r>
      <w:r>
        <w:noBreakHyphen/>
      </w:r>
      <w:r w:rsidRPr="00EE30EA">
        <w:t>owned financ</w:t>
      </w:r>
      <w:r>
        <w:t>e</w:t>
      </w:r>
      <w:r w:rsidRPr="00EE30EA">
        <w:t xml:space="preserve"> entities. The second involved estimating the ‘return gap’ of these entities, the difference between what these loan portfolios earned in a given year, relative to what they would have earned had those funds been invested at prevailing market rates of interest.</w:t>
      </w:r>
    </w:p>
    <w:p w14:paraId="50494C77" w14:textId="748AFF80" w:rsidR="00E63E59" w:rsidRDefault="00F93C61" w:rsidP="00F93C61">
      <w:pPr>
        <w:pStyle w:val="Heading3"/>
      </w:pPr>
      <w:r>
        <w:t xml:space="preserve">Method 1 – </w:t>
      </w:r>
      <w:r w:rsidR="00235D5A" w:rsidRPr="00A672A2">
        <w:t>Annual unwind of bottom</w:t>
      </w:r>
      <w:r w:rsidR="00235D5A">
        <w:noBreakHyphen/>
      </w:r>
      <w:r w:rsidR="00235D5A" w:rsidRPr="00A672A2">
        <w:t>up concessional loan charges</w:t>
      </w:r>
    </w:p>
    <w:p w14:paraId="7C58327D" w14:textId="32D493CA" w:rsidR="006F3DDC" w:rsidRPr="00A672A2" w:rsidRDefault="00950D65" w:rsidP="006F3DDC">
      <w:pPr>
        <w:pStyle w:val="BodyText"/>
      </w:pPr>
      <w:r>
        <w:t>A c</w:t>
      </w:r>
      <w:r w:rsidR="006F3DDC" w:rsidRPr="00A672A2">
        <w:t xml:space="preserve">oncessional loan charges </w:t>
      </w:r>
      <w:r>
        <w:t xml:space="preserve">is </w:t>
      </w:r>
      <w:r w:rsidR="006F3DDC" w:rsidRPr="00A672A2">
        <w:t xml:space="preserve">calculated by taking the difference between the net present value of a concessional loan were it to be provided at </w:t>
      </w:r>
      <w:r w:rsidR="00023964">
        <w:t xml:space="preserve">a </w:t>
      </w:r>
      <w:r w:rsidR="006F3DDC" w:rsidRPr="00A672A2">
        <w:t xml:space="preserve">commercial rate and the net present value of the loan given the concessional terms on which it is offered. It is thereby an estimate of the overall value of the concessional component of the concessional loan activities of </w:t>
      </w:r>
      <w:r w:rsidR="004248AA">
        <w:t xml:space="preserve">an </w:t>
      </w:r>
      <w:r w:rsidR="006F3DDC" w:rsidRPr="00A672A2">
        <w:t>entity.</w:t>
      </w:r>
    </w:p>
    <w:p w14:paraId="1BC15A2D" w14:textId="0FEDC3A1" w:rsidR="00235D5A" w:rsidRDefault="006F3DDC" w:rsidP="006F3DDC">
      <w:pPr>
        <w:pStyle w:val="BodyText"/>
      </w:pPr>
      <w:r w:rsidRPr="00A672A2">
        <w:t xml:space="preserve">The annual </w:t>
      </w:r>
      <w:r w:rsidRPr="00F03ED6">
        <w:rPr>
          <w:i/>
          <w:iCs/>
        </w:rPr>
        <w:t>decrease</w:t>
      </w:r>
      <w:r w:rsidRPr="00A672A2">
        <w:t xml:space="preserve"> in the value of the concessional loan charge is expressed as a concessional loan charge ‘unwind’.</w:t>
      </w:r>
    </w:p>
    <w:p w14:paraId="6AB53438" w14:textId="77777777" w:rsidR="00962F79" w:rsidRDefault="00962F79" w:rsidP="006F3DDC">
      <w:pPr>
        <w:pStyle w:val="BodyText"/>
      </w:pPr>
      <w:r w:rsidRPr="00962F79">
        <w:t>The unwind is considered to be of most relevance to the TAR, for the following reasons</w:t>
      </w:r>
      <w:r>
        <w:t xml:space="preserve">: </w:t>
      </w:r>
    </w:p>
    <w:p w14:paraId="7927A64D" w14:textId="77777777" w:rsidR="009548CB" w:rsidRDefault="00962F79" w:rsidP="009548CB">
      <w:pPr>
        <w:pStyle w:val="ListBullet"/>
      </w:pPr>
      <w:r w:rsidRPr="00962F79">
        <w:t>Every year, the total value of the concession on outstanding loans decreases (or unwinds).</w:t>
      </w:r>
    </w:p>
    <w:p w14:paraId="51E7EF9E" w14:textId="77777777" w:rsidR="00E71928" w:rsidRDefault="00962F79" w:rsidP="009548CB">
      <w:pPr>
        <w:pStyle w:val="ListBullet"/>
      </w:pPr>
      <w:r w:rsidRPr="00962F79">
        <w:t xml:space="preserve">The amount the concessional stock decreases by (the unwind) is considered to be the amount of the concession ‘used’ in that year. </w:t>
      </w:r>
    </w:p>
    <w:p w14:paraId="25D3773A" w14:textId="64E6F81A" w:rsidR="00962F79" w:rsidRDefault="00962F79" w:rsidP="009548CB">
      <w:pPr>
        <w:pStyle w:val="ListBullet"/>
      </w:pPr>
      <w:r w:rsidRPr="00962F79">
        <w:t xml:space="preserve">As the TAR is focussed on the benefits provided to industry in any given year, the unwind is considered to be the most appropriate figure for </w:t>
      </w:r>
      <w:r w:rsidR="00E71928">
        <w:t>this report</w:t>
      </w:r>
      <w:r w:rsidRPr="00962F79">
        <w:t>. The use of the unwind is analogous to an asset depreciating: the asset represents a stock, while the depreciation represents the decrease in the value of that stock. Here, the value of the concession is the stock, and the unwind represent</w:t>
      </w:r>
      <w:r w:rsidR="00CA29FE">
        <w:t xml:space="preserve">s the depreciation – </w:t>
      </w:r>
      <w:r w:rsidRPr="00962F79">
        <w:t>the decrease in the value of that stock</w:t>
      </w:r>
      <w:r w:rsidR="00B63E01">
        <w:t xml:space="preserve"> </w:t>
      </w:r>
      <w:r w:rsidR="00B63E01">
        <w:rPr>
          <w:i/>
          <w:iCs/>
        </w:rPr>
        <w:t>in one year</w:t>
      </w:r>
      <w:r w:rsidRPr="00962F79">
        <w:t>.</w:t>
      </w:r>
    </w:p>
    <w:p w14:paraId="449BA6BE" w14:textId="77777777" w:rsidR="00CD606F" w:rsidRDefault="000F0F76" w:rsidP="00950D65">
      <w:pPr>
        <w:pStyle w:val="BodyText"/>
      </w:pPr>
      <w:r>
        <w:t>Unfortunately, n</w:t>
      </w:r>
      <w:r w:rsidR="00950D65">
        <w:t xml:space="preserve">ot all </w:t>
      </w:r>
      <w:r w:rsidR="00950D65" w:rsidRPr="00D520F7">
        <w:t xml:space="preserve">entities </w:t>
      </w:r>
      <w:r w:rsidR="00950D65">
        <w:t xml:space="preserve">that offer concessional finance </w:t>
      </w:r>
      <w:r w:rsidR="00950D65" w:rsidRPr="00D520F7">
        <w:t xml:space="preserve">report concessional loan </w:t>
      </w:r>
      <w:r w:rsidR="00950D65">
        <w:t xml:space="preserve">charges. Of the five agencies identifies as being responsible for the majority of concessional finance, only the </w:t>
      </w:r>
      <w:r w:rsidR="00950D65" w:rsidRPr="00A672A2">
        <w:t>NHFIC</w:t>
      </w:r>
      <w:r w:rsidR="00950D65">
        <w:t xml:space="preserve"> and</w:t>
      </w:r>
      <w:r w:rsidR="00950D65" w:rsidRPr="00A672A2">
        <w:t xml:space="preserve"> CEFC publish concessional loan charges in their annual reports.</w:t>
      </w:r>
      <w:r w:rsidR="00950D65">
        <w:t xml:space="preserve"> </w:t>
      </w:r>
    </w:p>
    <w:p w14:paraId="70C7FD44" w14:textId="2670D727" w:rsidR="000F760F" w:rsidRDefault="00950D65" w:rsidP="00950D65">
      <w:pPr>
        <w:pStyle w:val="BodyText"/>
      </w:pPr>
      <w:r w:rsidRPr="00D52FF0">
        <w:lastRenderedPageBreak/>
        <w:t xml:space="preserve">Financial statements for RIC </w:t>
      </w:r>
      <w:r w:rsidR="00CD606F">
        <w:t xml:space="preserve">are </w:t>
      </w:r>
      <w:r w:rsidRPr="00D52FF0">
        <w:t>consolidated</w:t>
      </w:r>
      <w:r w:rsidR="000F760F">
        <w:t xml:space="preserve"> </w:t>
      </w:r>
      <w:r w:rsidRPr="00D52FF0">
        <w:t>with</w:t>
      </w:r>
      <w:r w:rsidR="000F760F">
        <w:t>in</w:t>
      </w:r>
      <w:r w:rsidRPr="00D52FF0">
        <w:t xml:space="preserve"> the financial statements for the Department of Agriculture, Fisheries and Forestry</w:t>
      </w:r>
      <w:r w:rsidR="000F760F">
        <w:t xml:space="preserve">. The TAR reports the </w:t>
      </w:r>
      <w:r w:rsidR="00B27741">
        <w:t xml:space="preserve">unwind of the </w:t>
      </w:r>
      <w:r w:rsidR="000F760F">
        <w:t>concessional loan charge</w:t>
      </w:r>
      <w:r w:rsidR="0055677D">
        <w:t xml:space="preserve"> </w:t>
      </w:r>
      <w:r w:rsidR="00B27741">
        <w:t xml:space="preserve">for the whole Department, noting these are likely to include loans that do not originate from RIC (and therefore may not qualify as industry assistance). </w:t>
      </w:r>
    </w:p>
    <w:p w14:paraId="3CBFCE68" w14:textId="77777777" w:rsidR="00325594" w:rsidRDefault="00CD606F" w:rsidP="00950D65">
      <w:pPr>
        <w:pStyle w:val="BodyText"/>
      </w:pPr>
      <w:r>
        <w:t xml:space="preserve">Financial statements for </w:t>
      </w:r>
      <w:r w:rsidR="000F760F" w:rsidRPr="00D52FF0">
        <w:t xml:space="preserve">NAIF </w:t>
      </w:r>
      <w:r w:rsidR="002373CD">
        <w:t xml:space="preserve">have been </w:t>
      </w:r>
      <w:r>
        <w:t xml:space="preserve">consolidated within </w:t>
      </w:r>
      <w:r w:rsidR="00950D65" w:rsidRPr="00D52FF0">
        <w:t>the Department of Infrastructure, Transport, Regional Development, Communications and the Arts</w:t>
      </w:r>
      <w:r w:rsidR="00945E10">
        <w:t xml:space="preserve"> (DITRDCA)</w:t>
      </w:r>
      <w:r w:rsidR="002373CD">
        <w:t xml:space="preserve"> since 2021-22</w:t>
      </w:r>
      <w:r w:rsidR="00950D65" w:rsidRPr="00D52FF0">
        <w:t>.</w:t>
      </w:r>
      <w:r w:rsidR="00C36B20">
        <w:t xml:space="preserve"> </w:t>
      </w:r>
      <w:r w:rsidR="0037768B">
        <w:t xml:space="preserve">Prior to </w:t>
      </w:r>
      <w:r w:rsidR="00C1005B">
        <w:t xml:space="preserve">this, DITRDCA reported a small volume of concessional loans. After </w:t>
      </w:r>
      <w:r w:rsidR="00041DD1">
        <w:t xml:space="preserve">NAIF was transferred to </w:t>
      </w:r>
      <w:r w:rsidR="00DC268B">
        <w:t xml:space="preserve">DITRDCA </w:t>
      </w:r>
      <w:r w:rsidR="00041DD1">
        <w:t>in 2021</w:t>
      </w:r>
      <w:r w:rsidR="00041DD1">
        <w:noBreakHyphen/>
        <w:t xml:space="preserve">22, there is a </w:t>
      </w:r>
      <w:r w:rsidR="00945E10">
        <w:t xml:space="preserve">noticeable increase </w:t>
      </w:r>
      <w:r w:rsidR="00041DD1">
        <w:t>in the unwind of</w:t>
      </w:r>
      <w:r w:rsidR="00945E10">
        <w:t xml:space="preserve"> concessional loan charge reported</w:t>
      </w:r>
      <w:r w:rsidR="00DC268B">
        <w:t xml:space="preserve">. </w:t>
      </w:r>
    </w:p>
    <w:p w14:paraId="47673A99" w14:textId="77777777" w:rsidR="00B81A34" w:rsidRDefault="0061495E" w:rsidP="00950D65">
      <w:pPr>
        <w:pStyle w:val="BodyText"/>
      </w:pPr>
      <w:r>
        <w:t xml:space="preserve">To estimate the unwind attributable to NAIF, this report </w:t>
      </w:r>
      <w:r w:rsidR="00B81A34">
        <w:t xml:space="preserve">estimates the </w:t>
      </w:r>
      <w:r>
        <w:t xml:space="preserve">concessional unwind charges attributable to DITRDCA </w:t>
      </w:r>
      <w:r w:rsidR="00B81A34">
        <w:t>to be unchanged from their three-year average. This way, t</w:t>
      </w:r>
      <w:r w:rsidR="00DC268B">
        <w:t>h</w:t>
      </w:r>
      <w:r w:rsidR="00D9285D">
        <w:t>e</w:t>
      </w:r>
      <w:r w:rsidR="00DC268B">
        <w:t xml:space="preserve"> </w:t>
      </w:r>
      <w:r w:rsidR="00DC268B" w:rsidRPr="00B81A34">
        <w:rPr>
          <w:i/>
          <w:iCs/>
        </w:rPr>
        <w:t>increase</w:t>
      </w:r>
      <w:r w:rsidR="00D9285D">
        <w:t xml:space="preserve"> in the unwind</w:t>
      </w:r>
      <w:r w:rsidR="00DC268B">
        <w:t xml:space="preserve">, relative to the three-year average prior to </w:t>
      </w:r>
      <w:r w:rsidR="009B2FD7">
        <w:t>NAIF being reported as part of the DITRDCA annual report</w:t>
      </w:r>
      <w:r w:rsidR="00D9285D">
        <w:t xml:space="preserve">, is assumed to be the unwind of the concessional loan charge attributable to NAIF. </w:t>
      </w:r>
    </w:p>
    <w:p w14:paraId="72CCC6DA" w14:textId="1CECC597" w:rsidR="00950D65" w:rsidRDefault="004E24C5" w:rsidP="00950D65">
      <w:pPr>
        <w:pStyle w:val="BodyText"/>
      </w:pPr>
      <w:r>
        <w:t xml:space="preserve">For example, the concessional unwind </w:t>
      </w:r>
      <w:r w:rsidR="00607DA5">
        <w:t xml:space="preserve">charge </w:t>
      </w:r>
      <w:r w:rsidR="009D2C33">
        <w:t xml:space="preserve">reported by DITRDCA </w:t>
      </w:r>
      <w:r w:rsidR="00607DA5">
        <w:t>was $17.</w:t>
      </w:r>
      <w:r w:rsidR="009A78DB">
        <w:t>6</w:t>
      </w:r>
      <w:r w:rsidR="00607DA5">
        <w:t>m,</w:t>
      </w:r>
      <w:r w:rsidR="00E61CFE">
        <w:t xml:space="preserve"> $2</w:t>
      </w:r>
      <w:r w:rsidR="009A78DB">
        <w:t>1</w:t>
      </w:r>
      <w:r w:rsidR="00E61CFE">
        <w:t>.</w:t>
      </w:r>
      <w:r w:rsidR="009A78DB">
        <w:t>0</w:t>
      </w:r>
      <w:r w:rsidR="00E61CFE">
        <w:t>m and $22</w:t>
      </w:r>
      <w:r w:rsidR="009A78DB">
        <w:t>.0</w:t>
      </w:r>
      <w:r w:rsidR="00E61CFE">
        <w:t>m</w:t>
      </w:r>
      <w:r w:rsidR="00607DA5">
        <w:t xml:space="preserve"> </w:t>
      </w:r>
      <w:r w:rsidR="00E61CFE">
        <w:t xml:space="preserve">in 2018-19; 2019-20 and 2020-21 respectively (a three-year average of </w:t>
      </w:r>
      <w:r w:rsidR="009D2C33">
        <w:t>$20.</w:t>
      </w:r>
      <w:r w:rsidR="009A78DB">
        <w:t>2</w:t>
      </w:r>
      <w:r w:rsidR="009D2C33">
        <w:t xml:space="preserve">m). The concessional unwind charge reported by DITRDCA in 2021-22 </w:t>
      </w:r>
      <w:r w:rsidR="00813DBC">
        <w:t xml:space="preserve">(the year </w:t>
      </w:r>
      <w:r w:rsidR="0035019C">
        <w:t xml:space="preserve">NAIF </w:t>
      </w:r>
      <w:r w:rsidR="00813DBC">
        <w:t xml:space="preserve">was included as part of DITRDCA’s reporting) </w:t>
      </w:r>
      <w:r w:rsidR="009D2C33">
        <w:t xml:space="preserve">was </w:t>
      </w:r>
      <w:r w:rsidR="00813DBC">
        <w:t xml:space="preserve">$32.8m. </w:t>
      </w:r>
      <w:r w:rsidR="005641A5">
        <w:t>The difference between the 2021-22 figure, and the previous three</w:t>
      </w:r>
      <w:r w:rsidR="005641A5">
        <w:noBreakHyphen/>
        <w:t>year average ($12.6m) was assumed to be the concessional unwind charge attributable to NAIF</w:t>
      </w:r>
      <w:r w:rsidR="00AF50B5">
        <w:t xml:space="preserve"> in 2021</w:t>
      </w:r>
      <w:r w:rsidR="00AF50B5">
        <w:noBreakHyphen/>
        <w:t>22</w:t>
      </w:r>
      <w:r w:rsidR="005641A5">
        <w:t>.</w:t>
      </w:r>
    </w:p>
    <w:p w14:paraId="58784416" w14:textId="284B599F" w:rsidR="00EB6488" w:rsidRDefault="00EB6488" w:rsidP="00950D65">
      <w:pPr>
        <w:pStyle w:val="BodyText"/>
      </w:pPr>
      <w:r>
        <w:t>EFA do not report any concessional loan activity.</w:t>
      </w:r>
    </w:p>
    <w:p w14:paraId="4F2CFD5A" w14:textId="2A8151D6" w:rsidR="00BC18F6" w:rsidRDefault="00BC18F6" w:rsidP="00BC18F6">
      <w:pPr>
        <w:pStyle w:val="Heading3"/>
      </w:pPr>
      <w:r>
        <w:t xml:space="preserve">Method 2 – </w:t>
      </w:r>
      <w:r w:rsidR="003601AF" w:rsidRPr="003601AF">
        <w:t>Top down portfolio ‘return gap’ methodology</w:t>
      </w:r>
    </w:p>
    <w:p w14:paraId="57A4E639" w14:textId="77777777" w:rsidR="00416953" w:rsidRDefault="00257005" w:rsidP="00257005">
      <w:pPr>
        <w:pStyle w:val="BodyText"/>
      </w:pPr>
      <w:r>
        <w:t>The top down portfolio ‘return gap’ approach to estimating the concessionality of government owned finance entities is calculated using the following formula</w:t>
      </w:r>
      <w:r w:rsidR="00416953">
        <w:t xml:space="preserve">: </w:t>
      </w:r>
    </w:p>
    <w:p w14:paraId="7A021FA9" w14:textId="5EAB01AF" w:rsidR="00257005" w:rsidRDefault="00416953" w:rsidP="00257005">
      <w:pPr>
        <w:pStyle w:val="BodyText"/>
      </w:pPr>
      <w:r w:rsidRPr="00416953">
        <w:t xml:space="preserve">Stock of loans reported as assets in annual reports (S) multiplied by the benchmark market yield (i), less the </w:t>
      </w:r>
      <w:r w:rsidR="009006B0">
        <w:t xml:space="preserve">portfolio </w:t>
      </w:r>
      <w:r w:rsidRPr="00416953">
        <w:t>interest earnings</w:t>
      </w:r>
      <w:r w:rsidR="00BA5747">
        <w:t xml:space="preserve">. </w:t>
      </w:r>
    </w:p>
    <w:p w14:paraId="6D1DC95E" w14:textId="77777777" w:rsidR="00531E9E" w:rsidRDefault="008854B3" w:rsidP="008854B3">
      <w:pPr>
        <w:pStyle w:val="BodyText"/>
      </w:pPr>
      <w:r>
        <w:t xml:space="preserve">For EFA, CEFC and NHFIC, the stock of loans and portfolio interest earnings are taken from the respective annual reports. </w:t>
      </w:r>
    </w:p>
    <w:p w14:paraId="0E687149" w14:textId="77777777" w:rsidR="00531E9E" w:rsidRDefault="008854B3" w:rsidP="008854B3">
      <w:pPr>
        <w:pStyle w:val="BodyText"/>
      </w:pPr>
      <w:r>
        <w:t xml:space="preserve">For RIC, </w:t>
      </w:r>
      <w:r w:rsidR="00531E9E">
        <w:t xml:space="preserve">the estimates use the total loans and portfolio interest earnings from the Department of Agriculture annual report, noting this likely overstates the loans and earnings that are attributable to RIC. </w:t>
      </w:r>
    </w:p>
    <w:p w14:paraId="02025E24" w14:textId="7D9D6AF2" w:rsidR="008854B3" w:rsidRPr="00A672A2" w:rsidRDefault="00531E9E" w:rsidP="008854B3">
      <w:pPr>
        <w:pStyle w:val="BodyText"/>
      </w:pPr>
      <w:r>
        <w:t xml:space="preserve">For NAIF, </w:t>
      </w:r>
      <w:r w:rsidR="007C1497">
        <w:t xml:space="preserve">the </w:t>
      </w:r>
      <w:r w:rsidR="001954B8">
        <w:t>stock of loans is available in</w:t>
      </w:r>
      <w:r w:rsidR="005A6501">
        <w:t xml:space="preserve"> the</w:t>
      </w:r>
      <w:r w:rsidR="001954B8">
        <w:t xml:space="preserve"> DITRD</w:t>
      </w:r>
      <w:r w:rsidR="00D05400">
        <w:t>C</w:t>
      </w:r>
      <w:r w:rsidR="001954B8">
        <w:t xml:space="preserve">A annual report. However, </w:t>
      </w:r>
      <w:r w:rsidR="007C1497">
        <w:t>interest</w:t>
      </w:r>
      <w:r w:rsidR="001954B8">
        <w:t xml:space="preserve"> earned is aggregated across </w:t>
      </w:r>
      <w:r w:rsidR="005A6501">
        <w:t xml:space="preserve">the </w:t>
      </w:r>
      <w:r w:rsidR="00D05400">
        <w:t xml:space="preserve">DITRDCA </w:t>
      </w:r>
      <w:r w:rsidR="001954B8">
        <w:t xml:space="preserve">portfolio. As such, </w:t>
      </w:r>
      <w:r w:rsidR="00D05400">
        <w:t xml:space="preserve">the interest earned that is attributable to NAIF is </w:t>
      </w:r>
      <w:r w:rsidR="0008085A">
        <w:t xml:space="preserve">derived. The </w:t>
      </w:r>
      <w:r w:rsidR="008D17B8">
        <w:t xml:space="preserve">yield </w:t>
      </w:r>
      <w:r w:rsidR="0008085A">
        <w:t xml:space="preserve">on DITRDCA portfolio </w:t>
      </w:r>
      <w:r w:rsidR="008D17B8">
        <w:t xml:space="preserve">(without NAIF loans) </w:t>
      </w:r>
      <w:r w:rsidR="0008085A">
        <w:t>is assumed to be the three</w:t>
      </w:r>
      <w:r w:rsidR="0008085A">
        <w:noBreakHyphen/>
        <w:t xml:space="preserve">year </w:t>
      </w:r>
      <w:r w:rsidR="008E6E2D">
        <w:t xml:space="preserve">portfolio yield </w:t>
      </w:r>
      <w:r w:rsidR="0008085A">
        <w:t>average</w:t>
      </w:r>
      <w:r w:rsidR="005179CD">
        <w:t xml:space="preserve">, prior to </w:t>
      </w:r>
      <w:r w:rsidR="008D17B8">
        <w:t>20</w:t>
      </w:r>
      <w:r w:rsidR="007E235A">
        <w:t>21-22 (i.e. before NAIF was included as part of DITRDCA reporting).</w:t>
      </w:r>
      <w:r w:rsidR="00E732C6">
        <w:rPr>
          <w:rStyle w:val="FootnoteReference"/>
        </w:rPr>
        <w:footnoteReference w:id="5"/>
      </w:r>
      <w:r w:rsidR="007E235A">
        <w:t xml:space="preserve"> </w:t>
      </w:r>
      <w:r w:rsidR="003C6DDF">
        <w:t xml:space="preserve">This yield is multiplied by the stock of loans in the DITRDCA annual report that are not attributable to NAIF or the NBN. </w:t>
      </w:r>
      <w:r w:rsidR="00FF1A81">
        <w:t xml:space="preserve">The difference in this figure, and the total interest earned on the DITRDCA portfolio (net of </w:t>
      </w:r>
      <w:r w:rsidR="000734AD">
        <w:t xml:space="preserve">interest earned on loans to the NBN) is assumed to the interest earned on the NAIF loan portfolio. </w:t>
      </w:r>
    </w:p>
    <w:p w14:paraId="0C004ED3" w14:textId="7E36FA90" w:rsidR="00BC18F6" w:rsidRDefault="00BA5747" w:rsidP="00257005">
      <w:pPr>
        <w:pStyle w:val="BodyText"/>
      </w:pPr>
      <w:r>
        <w:t>As the risk-profile of concessional loans is unknown, t</w:t>
      </w:r>
      <w:r w:rsidR="00257005">
        <w:t xml:space="preserve">he </w:t>
      </w:r>
      <w:r>
        <w:t xml:space="preserve">benchmark market yield </w:t>
      </w:r>
      <w:r w:rsidR="00257005">
        <w:t xml:space="preserve">range is calculated </w:t>
      </w:r>
      <w:r w:rsidR="00B428E9">
        <w:t xml:space="preserve">as a range. The upper bound is taken to be the </w:t>
      </w:r>
      <w:r w:rsidR="00257005">
        <w:t xml:space="preserve">5 year A rated </w:t>
      </w:r>
      <w:r w:rsidR="0075573D">
        <w:t xml:space="preserve">non-financial corporate </w:t>
      </w:r>
      <w:r w:rsidR="00257005">
        <w:t xml:space="preserve">debt security yield </w:t>
      </w:r>
      <w:r w:rsidR="00B428E9">
        <w:t xml:space="preserve">and </w:t>
      </w:r>
      <w:r w:rsidR="00257005">
        <w:t xml:space="preserve">the lower bound </w:t>
      </w:r>
      <w:r w:rsidR="00B428E9">
        <w:t xml:space="preserve">is taken to be the </w:t>
      </w:r>
      <w:r w:rsidR="00257005">
        <w:t xml:space="preserve">10 year BBB rated </w:t>
      </w:r>
      <w:r w:rsidR="00C92150">
        <w:t xml:space="preserve">non-financial corporate </w:t>
      </w:r>
      <w:r w:rsidR="00257005">
        <w:t>debt security yield</w:t>
      </w:r>
      <w:r w:rsidR="00B428E9">
        <w:t xml:space="preserve">. Both </w:t>
      </w:r>
      <w:r w:rsidR="00257005">
        <w:t xml:space="preserve">series </w:t>
      </w:r>
      <w:r w:rsidR="00B428E9">
        <w:t xml:space="preserve">are taken </w:t>
      </w:r>
      <w:r w:rsidR="00257005">
        <w:t>from the RBA F</w:t>
      </w:r>
      <w:r w:rsidR="005E7B6B">
        <w:t>3</w:t>
      </w:r>
      <w:r w:rsidR="00257005">
        <w:t xml:space="preserve"> </w:t>
      </w:r>
      <w:r w:rsidR="00B428E9">
        <w:t xml:space="preserve">statistical </w:t>
      </w:r>
      <w:r w:rsidR="00257005">
        <w:t>table.</w:t>
      </w:r>
    </w:p>
    <w:p w14:paraId="5921D0BA" w14:textId="77777777" w:rsidR="00F91B82" w:rsidRPr="00D668B4" w:rsidRDefault="00F91B82" w:rsidP="0047152E">
      <w:pPr>
        <w:pStyle w:val="Heading1-nobackground"/>
      </w:pPr>
      <w:bookmarkStart w:id="19" w:name="_Toc172029176"/>
      <w:bookmarkStart w:id="20" w:name="_Toc107232550"/>
      <w:r w:rsidRPr="00D668B4">
        <w:lastRenderedPageBreak/>
        <w:t>Abbreviations</w:t>
      </w:r>
      <w:bookmarkEnd w:id="19"/>
    </w:p>
    <w:tbl>
      <w:tblPr>
        <w:tblStyle w:val="Blank"/>
        <w:tblW w:w="0" w:type="auto"/>
        <w:tblBorders>
          <w:bottom w:val="single" w:sz="4" w:space="0" w:color="B3B3B3"/>
        </w:tblBorders>
        <w:tblLayout w:type="fixed"/>
        <w:tblCellMar>
          <w:top w:w="0" w:type="dxa"/>
          <w:bottom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7227"/>
      </w:tblGrid>
      <w:tr w:rsidR="0047152E" w:rsidRPr="00F91B82" w14:paraId="4356D757" w14:textId="77777777" w:rsidTr="0047152E">
        <w:tc>
          <w:tcPr>
            <w:tcW w:w="2127" w:type="dxa"/>
            <w:tcBorders>
              <w:top w:val="single" w:sz="4" w:space="0" w:color="BFBFBF" w:themeColor="background1" w:themeShade="BF"/>
              <w:bottom w:val="nil"/>
            </w:tcBorders>
            <w:shd w:val="clear" w:color="auto" w:fill="auto"/>
            <w:vAlign w:val="bottom"/>
          </w:tcPr>
          <w:p w14:paraId="0151616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ABS</w:t>
            </w:r>
          </w:p>
        </w:tc>
        <w:tc>
          <w:tcPr>
            <w:tcW w:w="7227" w:type="dxa"/>
            <w:tcBorders>
              <w:top w:val="single" w:sz="4" w:space="0" w:color="BFBFBF" w:themeColor="background1" w:themeShade="BF"/>
              <w:bottom w:val="nil"/>
            </w:tcBorders>
            <w:shd w:val="clear" w:color="auto" w:fill="auto"/>
            <w:vAlign w:val="bottom"/>
          </w:tcPr>
          <w:p w14:paraId="2A13595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6E18FD">
              <w:rPr>
                <w:rFonts w:ascii="Arial (Body)" w:eastAsia="Arial" w:hAnsi="Arial (Body)" w:cs="Times New Roman"/>
                <w:color w:val="000000"/>
                <w:sz w:val="18"/>
              </w:rPr>
              <w:t>Australian Bureau of Statistics</w:t>
            </w:r>
          </w:p>
        </w:tc>
      </w:tr>
      <w:tr w:rsidR="006E18FD" w:rsidRPr="00F91B82" w14:paraId="15D16D53" w14:textId="77777777" w:rsidTr="006E18FD">
        <w:tc>
          <w:tcPr>
            <w:tcW w:w="2127" w:type="dxa"/>
            <w:tcBorders>
              <w:top w:val="nil"/>
              <w:bottom w:val="nil"/>
            </w:tcBorders>
            <w:shd w:val="clear" w:color="auto" w:fill="F2F2F2"/>
          </w:tcPr>
          <w:p w14:paraId="758FF231"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ANZSIC</w:t>
            </w:r>
          </w:p>
        </w:tc>
        <w:tc>
          <w:tcPr>
            <w:tcW w:w="7227" w:type="dxa"/>
            <w:tcBorders>
              <w:top w:val="nil"/>
              <w:bottom w:val="nil"/>
            </w:tcBorders>
            <w:shd w:val="clear" w:color="auto" w:fill="F2F2F2"/>
          </w:tcPr>
          <w:p w14:paraId="2E4B3232"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Australian and New Zealand Standard Industrial Classification</w:t>
            </w:r>
          </w:p>
        </w:tc>
      </w:tr>
      <w:tr w:rsidR="00B51736" w:rsidRPr="00F91B82" w14:paraId="6B993A15" w14:textId="77777777" w:rsidTr="006E18FD">
        <w:tc>
          <w:tcPr>
            <w:tcW w:w="2127" w:type="dxa"/>
            <w:tcBorders>
              <w:top w:val="nil"/>
              <w:bottom w:val="nil"/>
            </w:tcBorders>
            <w:shd w:val="clear" w:color="auto" w:fill="auto"/>
          </w:tcPr>
          <w:p w14:paraId="11674379" w14:textId="2A5E9C06" w:rsidR="00B51736" w:rsidRPr="00F91B82" w:rsidRDefault="00B51736"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CEFC</w:t>
            </w:r>
          </w:p>
        </w:tc>
        <w:tc>
          <w:tcPr>
            <w:tcW w:w="7227" w:type="dxa"/>
            <w:tcBorders>
              <w:top w:val="nil"/>
              <w:bottom w:val="nil"/>
            </w:tcBorders>
            <w:shd w:val="clear" w:color="auto" w:fill="auto"/>
          </w:tcPr>
          <w:p w14:paraId="41942697" w14:textId="137CE682" w:rsidR="00B51736" w:rsidRPr="00F91B82" w:rsidRDefault="00B51736"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Clean energy finance </w:t>
            </w:r>
            <w:r w:rsidR="005A26A0">
              <w:rPr>
                <w:rFonts w:ascii="Arial (Body)" w:eastAsia="Arial" w:hAnsi="Arial (Body)" w:cs="Times New Roman"/>
                <w:color w:val="000000"/>
                <w:sz w:val="18"/>
              </w:rPr>
              <w:t>corporation</w:t>
            </w:r>
          </w:p>
        </w:tc>
      </w:tr>
      <w:tr w:rsidR="00F91B82" w:rsidRPr="00F91B82" w14:paraId="156215A9" w14:textId="77777777" w:rsidTr="006E18FD">
        <w:tc>
          <w:tcPr>
            <w:tcW w:w="2127" w:type="dxa"/>
            <w:tcBorders>
              <w:top w:val="nil"/>
              <w:bottom w:val="nil"/>
            </w:tcBorders>
            <w:shd w:val="clear" w:color="auto" w:fill="auto"/>
          </w:tcPr>
          <w:p w14:paraId="1E5BD5B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CSIRO</w:t>
            </w:r>
          </w:p>
        </w:tc>
        <w:tc>
          <w:tcPr>
            <w:tcW w:w="7227" w:type="dxa"/>
            <w:tcBorders>
              <w:top w:val="nil"/>
              <w:bottom w:val="nil"/>
            </w:tcBorders>
            <w:shd w:val="clear" w:color="auto" w:fill="auto"/>
          </w:tcPr>
          <w:p w14:paraId="442332D6"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Commonwealth Scientific and Industrial Research Organisation</w:t>
            </w:r>
          </w:p>
        </w:tc>
      </w:tr>
      <w:tr w:rsidR="00F91B82" w:rsidRPr="00F91B82" w14:paraId="2B0F5FDD" w14:textId="77777777" w:rsidTr="006E18FD">
        <w:tc>
          <w:tcPr>
            <w:tcW w:w="2127" w:type="dxa"/>
            <w:tcBorders>
              <w:bottom w:val="nil"/>
            </w:tcBorders>
            <w:shd w:val="clear" w:color="auto" w:fill="F2F2F2"/>
          </w:tcPr>
          <w:p w14:paraId="6EE5A6AB"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COVID-19</w:t>
            </w:r>
          </w:p>
        </w:tc>
        <w:tc>
          <w:tcPr>
            <w:tcW w:w="7227" w:type="dxa"/>
            <w:tcBorders>
              <w:bottom w:val="nil"/>
            </w:tcBorders>
            <w:shd w:val="clear" w:color="auto" w:fill="F2F2F2"/>
          </w:tcPr>
          <w:p w14:paraId="7B37E9C0"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Coronavirus Disease 2019</w:t>
            </w:r>
          </w:p>
        </w:tc>
      </w:tr>
      <w:tr w:rsidR="00B51736" w:rsidRPr="00F91B82" w14:paraId="2CDD6510" w14:textId="77777777" w:rsidTr="006E18FD">
        <w:tc>
          <w:tcPr>
            <w:tcW w:w="2127" w:type="dxa"/>
            <w:tcBorders>
              <w:top w:val="nil"/>
              <w:bottom w:val="nil"/>
            </w:tcBorders>
            <w:shd w:val="clear" w:color="auto" w:fill="auto"/>
          </w:tcPr>
          <w:p w14:paraId="2BCCF874" w14:textId="152D5363" w:rsidR="00B51736" w:rsidRPr="00F91B82" w:rsidRDefault="00B51736"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EFA</w:t>
            </w:r>
          </w:p>
        </w:tc>
        <w:tc>
          <w:tcPr>
            <w:tcW w:w="7227" w:type="dxa"/>
            <w:tcBorders>
              <w:top w:val="nil"/>
              <w:bottom w:val="nil"/>
            </w:tcBorders>
            <w:shd w:val="clear" w:color="auto" w:fill="auto"/>
          </w:tcPr>
          <w:p w14:paraId="716438A1" w14:textId="2B49DC60" w:rsidR="00B51736" w:rsidRPr="00F91B82" w:rsidRDefault="00B51736"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Export finance Australia</w:t>
            </w:r>
          </w:p>
        </w:tc>
      </w:tr>
      <w:tr w:rsidR="00F91B82" w:rsidRPr="00F91B82" w14:paraId="564CFE3F" w14:textId="77777777" w:rsidTr="006E18FD">
        <w:tc>
          <w:tcPr>
            <w:tcW w:w="2127" w:type="dxa"/>
            <w:tcBorders>
              <w:top w:val="nil"/>
              <w:bottom w:val="nil"/>
            </w:tcBorders>
            <w:shd w:val="clear" w:color="auto" w:fill="auto"/>
          </w:tcPr>
          <w:p w14:paraId="07DD778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ERA</w:t>
            </w:r>
          </w:p>
        </w:tc>
        <w:tc>
          <w:tcPr>
            <w:tcW w:w="7227" w:type="dxa"/>
            <w:tcBorders>
              <w:top w:val="nil"/>
              <w:bottom w:val="nil"/>
            </w:tcBorders>
            <w:shd w:val="clear" w:color="auto" w:fill="auto"/>
          </w:tcPr>
          <w:p w14:paraId="563F528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effective rate of assistance</w:t>
            </w:r>
          </w:p>
        </w:tc>
      </w:tr>
      <w:tr w:rsidR="00F91B82" w:rsidRPr="00F91B82" w14:paraId="0865E620" w14:textId="77777777" w:rsidTr="006E18FD">
        <w:tc>
          <w:tcPr>
            <w:tcW w:w="2127" w:type="dxa"/>
            <w:tcBorders>
              <w:bottom w:val="nil"/>
            </w:tcBorders>
            <w:shd w:val="clear" w:color="auto" w:fill="F2F2F2"/>
          </w:tcPr>
          <w:p w14:paraId="62C2997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GVA</w:t>
            </w:r>
          </w:p>
        </w:tc>
        <w:tc>
          <w:tcPr>
            <w:tcW w:w="7227" w:type="dxa"/>
            <w:tcBorders>
              <w:bottom w:val="nil"/>
            </w:tcBorders>
            <w:shd w:val="clear" w:color="auto" w:fill="F2F2F2"/>
          </w:tcPr>
          <w:p w14:paraId="5E87521C"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gross value added</w:t>
            </w:r>
          </w:p>
        </w:tc>
      </w:tr>
      <w:tr w:rsidR="00F91B82" w:rsidRPr="00F91B82" w14:paraId="5CED1D41" w14:textId="77777777" w:rsidTr="006E18FD">
        <w:tc>
          <w:tcPr>
            <w:tcW w:w="2127" w:type="dxa"/>
            <w:tcBorders>
              <w:top w:val="nil"/>
              <w:bottom w:val="nil"/>
            </w:tcBorders>
            <w:shd w:val="clear" w:color="auto" w:fill="auto"/>
          </w:tcPr>
          <w:p w14:paraId="483A06F5"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IBI</w:t>
            </w:r>
          </w:p>
        </w:tc>
        <w:tc>
          <w:tcPr>
            <w:tcW w:w="7227" w:type="dxa"/>
            <w:tcBorders>
              <w:top w:val="nil"/>
              <w:bottom w:val="nil"/>
            </w:tcBorders>
            <w:shd w:val="clear" w:color="auto" w:fill="auto"/>
          </w:tcPr>
          <w:p w14:paraId="7529BAB8"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initial benefitting industry</w:t>
            </w:r>
          </w:p>
        </w:tc>
      </w:tr>
      <w:tr w:rsidR="00F91B82" w:rsidRPr="00F91B82" w14:paraId="1BEA29A4" w14:textId="77777777" w:rsidTr="006E18FD">
        <w:tc>
          <w:tcPr>
            <w:tcW w:w="2127" w:type="dxa"/>
            <w:tcBorders>
              <w:bottom w:val="nil"/>
            </w:tcBorders>
            <w:shd w:val="clear" w:color="auto" w:fill="F2F2F2"/>
          </w:tcPr>
          <w:p w14:paraId="0F881C8F"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w:t>
            </w:r>
          </w:p>
        </w:tc>
        <w:tc>
          <w:tcPr>
            <w:tcW w:w="7227" w:type="dxa"/>
            <w:tcBorders>
              <w:bottom w:val="nil"/>
            </w:tcBorders>
            <w:shd w:val="clear" w:color="auto" w:fill="F2F2F2"/>
          </w:tcPr>
          <w:p w14:paraId="73BC5A89"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w:t>
            </w:r>
          </w:p>
        </w:tc>
      </w:tr>
      <w:tr w:rsidR="00F91B82" w:rsidRPr="00F91B82" w14:paraId="72900326" w14:textId="77777777" w:rsidTr="006E18FD">
        <w:tc>
          <w:tcPr>
            <w:tcW w:w="2127" w:type="dxa"/>
            <w:tcBorders>
              <w:top w:val="nil"/>
              <w:bottom w:val="nil"/>
            </w:tcBorders>
            <w:shd w:val="clear" w:color="auto" w:fill="auto"/>
          </w:tcPr>
          <w:p w14:paraId="014C3367"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IOIG</w:t>
            </w:r>
          </w:p>
        </w:tc>
        <w:tc>
          <w:tcPr>
            <w:tcW w:w="7227" w:type="dxa"/>
            <w:tcBorders>
              <w:top w:val="nil"/>
              <w:bottom w:val="nil"/>
            </w:tcBorders>
            <w:shd w:val="clear" w:color="auto" w:fill="auto"/>
          </w:tcPr>
          <w:p w14:paraId="635C9A15"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Industry Groups</w:t>
            </w:r>
          </w:p>
        </w:tc>
      </w:tr>
      <w:tr w:rsidR="00F91B82" w:rsidRPr="00F91B82" w14:paraId="1FFCCBF1" w14:textId="77777777" w:rsidTr="006E18FD">
        <w:tc>
          <w:tcPr>
            <w:tcW w:w="2127" w:type="dxa"/>
            <w:tcBorders>
              <w:bottom w:val="nil"/>
            </w:tcBorders>
            <w:shd w:val="clear" w:color="auto" w:fill="F2F2F2"/>
          </w:tcPr>
          <w:p w14:paraId="19D5C73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IOPG</w:t>
            </w:r>
          </w:p>
        </w:tc>
        <w:tc>
          <w:tcPr>
            <w:tcW w:w="7227" w:type="dxa"/>
            <w:tcBorders>
              <w:bottom w:val="nil"/>
            </w:tcBorders>
            <w:shd w:val="clear" w:color="auto" w:fill="F2F2F2"/>
          </w:tcPr>
          <w:p w14:paraId="39482694"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Input-Output Product Groups</w:t>
            </w:r>
          </w:p>
        </w:tc>
      </w:tr>
      <w:tr w:rsidR="00F91B82" w:rsidRPr="00F91B82" w14:paraId="264B1579" w14:textId="77777777" w:rsidTr="006E18FD">
        <w:tc>
          <w:tcPr>
            <w:tcW w:w="2127" w:type="dxa"/>
            <w:tcBorders>
              <w:top w:val="nil"/>
              <w:bottom w:val="nil"/>
            </w:tcBorders>
            <w:shd w:val="clear" w:color="auto" w:fill="auto"/>
          </w:tcPr>
          <w:p w14:paraId="40289DAA"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LPG</w:t>
            </w:r>
          </w:p>
        </w:tc>
        <w:tc>
          <w:tcPr>
            <w:tcW w:w="7227" w:type="dxa"/>
            <w:tcBorders>
              <w:top w:val="nil"/>
              <w:bottom w:val="nil"/>
            </w:tcBorders>
            <w:shd w:val="clear" w:color="auto" w:fill="auto"/>
          </w:tcPr>
          <w:p w14:paraId="713556A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liquefied petroleum gas</w:t>
            </w:r>
          </w:p>
        </w:tc>
      </w:tr>
      <w:tr w:rsidR="002F6AA8" w:rsidRPr="00F91B82" w14:paraId="2A14F18E" w14:textId="77777777" w:rsidTr="006E18FD">
        <w:tc>
          <w:tcPr>
            <w:tcW w:w="2127" w:type="dxa"/>
            <w:tcBorders>
              <w:top w:val="nil"/>
              <w:bottom w:val="nil"/>
            </w:tcBorders>
            <w:shd w:val="clear" w:color="auto" w:fill="auto"/>
          </w:tcPr>
          <w:p w14:paraId="10B3CB18" w14:textId="34FD4309" w:rsidR="002F6AA8" w:rsidRPr="00F91B82" w:rsidRDefault="002F6AA8"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NAIF</w:t>
            </w:r>
          </w:p>
        </w:tc>
        <w:tc>
          <w:tcPr>
            <w:tcW w:w="7227" w:type="dxa"/>
            <w:tcBorders>
              <w:top w:val="nil"/>
              <w:bottom w:val="nil"/>
            </w:tcBorders>
            <w:shd w:val="clear" w:color="auto" w:fill="auto"/>
          </w:tcPr>
          <w:p w14:paraId="5C83099F" w14:textId="376934C9" w:rsidR="002F6AA8" w:rsidRPr="00F91B82" w:rsidRDefault="00015277"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 xml:space="preserve">Northern Australia </w:t>
            </w:r>
            <w:r w:rsidR="00D8224C">
              <w:rPr>
                <w:rFonts w:ascii="Arial (Body)" w:eastAsia="Arial" w:hAnsi="Arial (Body)" w:cs="Times New Roman"/>
                <w:color w:val="000000"/>
                <w:sz w:val="18"/>
              </w:rPr>
              <w:t>i</w:t>
            </w:r>
            <w:r>
              <w:rPr>
                <w:rFonts w:ascii="Arial (Body)" w:eastAsia="Arial" w:hAnsi="Arial (Body)" w:cs="Times New Roman"/>
                <w:color w:val="000000"/>
                <w:sz w:val="18"/>
              </w:rPr>
              <w:t xml:space="preserve">nfrastructure </w:t>
            </w:r>
            <w:r w:rsidR="00D8224C">
              <w:rPr>
                <w:rFonts w:ascii="Arial (Body)" w:eastAsia="Arial" w:hAnsi="Arial (Body)" w:cs="Times New Roman"/>
                <w:color w:val="000000"/>
                <w:sz w:val="18"/>
              </w:rPr>
              <w:t>f</w:t>
            </w:r>
            <w:r>
              <w:rPr>
                <w:rFonts w:ascii="Arial (Body)" w:eastAsia="Arial" w:hAnsi="Arial (Body)" w:cs="Times New Roman"/>
                <w:color w:val="000000"/>
                <w:sz w:val="18"/>
              </w:rPr>
              <w:t>acility</w:t>
            </w:r>
          </w:p>
        </w:tc>
      </w:tr>
      <w:tr w:rsidR="00D8224C" w:rsidRPr="00F91B82" w14:paraId="4FCEE6AB" w14:textId="77777777" w:rsidTr="006E18FD">
        <w:tc>
          <w:tcPr>
            <w:tcW w:w="2127" w:type="dxa"/>
            <w:tcBorders>
              <w:top w:val="nil"/>
              <w:bottom w:val="nil"/>
            </w:tcBorders>
            <w:shd w:val="clear" w:color="auto" w:fill="auto"/>
          </w:tcPr>
          <w:p w14:paraId="6E2C4523" w14:textId="378CFE3D" w:rsidR="00D8224C" w:rsidRDefault="00D8224C"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NHFIC</w:t>
            </w:r>
          </w:p>
        </w:tc>
        <w:tc>
          <w:tcPr>
            <w:tcW w:w="7227" w:type="dxa"/>
            <w:tcBorders>
              <w:top w:val="nil"/>
              <w:bottom w:val="nil"/>
            </w:tcBorders>
            <w:shd w:val="clear" w:color="auto" w:fill="auto"/>
          </w:tcPr>
          <w:p w14:paraId="336549D9" w14:textId="7173CE56" w:rsidR="00D8224C" w:rsidRDefault="00D8224C"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N</w:t>
            </w:r>
            <w:r w:rsidRPr="00D8224C">
              <w:rPr>
                <w:rFonts w:ascii="Arial (Body)" w:eastAsia="Arial" w:hAnsi="Arial (Body)" w:cs="Times New Roman"/>
                <w:color w:val="000000"/>
                <w:sz w:val="18"/>
              </w:rPr>
              <w:t>ational Housing Finance and Investment Corporation</w:t>
            </w:r>
          </w:p>
        </w:tc>
      </w:tr>
      <w:tr w:rsidR="0007389E" w:rsidRPr="00F91B82" w14:paraId="61CA3D85" w14:textId="77777777" w:rsidTr="006E18FD">
        <w:tc>
          <w:tcPr>
            <w:tcW w:w="2127" w:type="dxa"/>
            <w:tcBorders>
              <w:bottom w:val="nil"/>
            </w:tcBorders>
            <w:shd w:val="clear" w:color="auto" w:fill="F2F2F2"/>
          </w:tcPr>
          <w:p w14:paraId="71BAF729" w14:textId="3C3B68B0" w:rsidR="0007389E" w:rsidRPr="00F91B82" w:rsidRDefault="0007389E" w:rsidP="00F91B82">
            <w:pPr>
              <w:spacing w:before="45" w:after="45"/>
              <w:ind w:left="57" w:right="108"/>
              <w:rPr>
                <w:rFonts w:ascii="Arial (Body)" w:eastAsia="Arial" w:hAnsi="Arial (Body)" w:cs="Times New Roman"/>
                <w:b/>
                <w:color w:val="265A9A"/>
                <w:sz w:val="18"/>
              </w:rPr>
            </w:pPr>
            <w:r>
              <w:rPr>
                <w:rFonts w:ascii="Arial (Body)" w:eastAsia="Arial" w:hAnsi="Arial (Body)" w:cs="Times New Roman"/>
                <w:b/>
                <w:color w:val="265A9A"/>
                <w:sz w:val="18"/>
              </w:rPr>
              <w:t>RIC</w:t>
            </w:r>
          </w:p>
        </w:tc>
        <w:tc>
          <w:tcPr>
            <w:tcW w:w="7227" w:type="dxa"/>
            <w:tcBorders>
              <w:bottom w:val="nil"/>
            </w:tcBorders>
            <w:shd w:val="clear" w:color="auto" w:fill="F2F2F2"/>
          </w:tcPr>
          <w:p w14:paraId="2CA8C640" w14:textId="1071BB2A" w:rsidR="0007389E" w:rsidRPr="00F91B82" w:rsidRDefault="0007389E" w:rsidP="00F91B82">
            <w:pPr>
              <w:spacing w:before="45" w:after="45"/>
              <w:ind w:left="57" w:right="108"/>
              <w:rPr>
                <w:rFonts w:ascii="Arial (Body)" w:eastAsia="Arial" w:hAnsi="Arial (Body)" w:cs="Times New Roman"/>
                <w:color w:val="000000"/>
                <w:sz w:val="18"/>
              </w:rPr>
            </w:pPr>
            <w:r>
              <w:rPr>
                <w:rFonts w:ascii="Arial (Body)" w:eastAsia="Arial" w:hAnsi="Arial (Body)" w:cs="Times New Roman"/>
                <w:color w:val="000000"/>
                <w:sz w:val="18"/>
              </w:rPr>
              <w:t>Regional in</w:t>
            </w:r>
            <w:r w:rsidR="002F6AA8">
              <w:rPr>
                <w:rFonts w:ascii="Arial (Body)" w:eastAsia="Arial" w:hAnsi="Arial (Body)" w:cs="Times New Roman"/>
                <w:color w:val="000000"/>
                <w:sz w:val="18"/>
              </w:rPr>
              <w:t xml:space="preserve">vestment corporation </w:t>
            </w:r>
          </w:p>
        </w:tc>
      </w:tr>
      <w:tr w:rsidR="00F91B82" w:rsidRPr="00F91B82" w14:paraId="1F6A6A5A" w14:textId="77777777" w:rsidTr="006E18FD">
        <w:tc>
          <w:tcPr>
            <w:tcW w:w="2127" w:type="dxa"/>
            <w:tcBorders>
              <w:bottom w:val="nil"/>
            </w:tcBorders>
            <w:shd w:val="clear" w:color="auto" w:fill="F2F2F2"/>
          </w:tcPr>
          <w:p w14:paraId="298388B8"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R&amp;D</w:t>
            </w:r>
          </w:p>
        </w:tc>
        <w:tc>
          <w:tcPr>
            <w:tcW w:w="7227" w:type="dxa"/>
            <w:tcBorders>
              <w:bottom w:val="nil"/>
            </w:tcBorders>
            <w:shd w:val="clear" w:color="auto" w:fill="F2F2F2"/>
          </w:tcPr>
          <w:p w14:paraId="3620B271"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research and development</w:t>
            </w:r>
          </w:p>
        </w:tc>
      </w:tr>
      <w:tr w:rsidR="00F91B82" w:rsidRPr="00F91B82" w14:paraId="06F3E2F1" w14:textId="77777777" w:rsidTr="006E18FD">
        <w:tc>
          <w:tcPr>
            <w:tcW w:w="2127" w:type="dxa"/>
            <w:tcBorders>
              <w:top w:val="nil"/>
              <w:bottom w:val="nil"/>
            </w:tcBorders>
            <w:shd w:val="clear" w:color="auto" w:fill="auto"/>
          </w:tcPr>
          <w:p w14:paraId="507EB53E"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SITC</w:t>
            </w:r>
          </w:p>
        </w:tc>
        <w:tc>
          <w:tcPr>
            <w:tcW w:w="7227" w:type="dxa"/>
            <w:tcBorders>
              <w:top w:val="nil"/>
              <w:bottom w:val="nil"/>
            </w:tcBorders>
            <w:shd w:val="clear" w:color="auto" w:fill="auto"/>
          </w:tcPr>
          <w:p w14:paraId="27FBEE5B"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Standard International Trade Classification</w:t>
            </w:r>
          </w:p>
        </w:tc>
      </w:tr>
      <w:tr w:rsidR="00F91B82" w:rsidRPr="00F91B82" w14:paraId="4BC7EEE7" w14:textId="77777777" w:rsidTr="006E18FD">
        <w:tc>
          <w:tcPr>
            <w:tcW w:w="2127" w:type="dxa"/>
            <w:tcBorders>
              <w:bottom w:val="nil"/>
            </w:tcBorders>
            <w:shd w:val="clear" w:color="auto" w:fill="F2F2F2"/>
          </w:tcPr>
          <w:p w14:paraId="5555EEC6"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TAR</w:t>
            </w:r>
          </w:p>
        </w:tc>
        <w:tc>
          <w:tcPr>
            <w:tcW w:w="7227" w:type="dxa"/>
            <w:tcBorders>
              <w:bottom w:val="nil"/>
            </w:tcBorders>
            <w:shd w:val="clear" w:color="auto" w:fill="F2F2F2"/>
          </w:tcPr>
          <w:p w14:paraId="5CB5F6BF" w14:textId="77777777" w:rsidR="00F91B82" w:rsidRPr="00F91B82" w:rsidRDefault="00F91B82" w:rsidP="00F91B82">
            <w:pPr>
              <w:spacing w:before="45" w:after="45"/>
              <w:ind w:left="57" w:right="108"/>
              <w:rPr>
                <w:rFonts w:ascii="Arial (Body)" w:eastAsia="Arial" w:hAnsi="Arial (Body)" w:cs="Times New Roman"/>
                <w:iCs/>
                <w:color w:val="000000"/>
                <w:sz w:val="18"/>
              </w:rPr>
            </w:pPr>
            <w:r w:rsidRPr="00F91B82">
              <w:rPr>
                <w:rFonts w:ascii="Arial (Body)" w:eastAsia="Arial" w:hAnsi="Arial (Body)" w:cs="Times New Roman"/>
                <w:iCs/>
                <w:color w:val="000000"/>
                <w:sz w:val="18"/>
              </w:rPr>
              <w:t>Trade and Assistance Review</w:t>
            </w:r>
          </w:p>
        </w:tc>
      </w:tr>
      <w:tr w:rsidR="00F91B82" w:rsidRPr="00F91B82" w14:paraId="203ABFCF" w14:textId="77777777" w:rsidTr="006E18FD">
        <w:tc>
          <w:tcPr>
            <w:tcW w:w="2127" w:type="dxa"/>
            <w:tcBorders>
              <w:top w:val="nil"/>
            </w:tcBorders>
            <w:shd w:val="clear" w:color="auto" w:fill="auto"/>
          </w:tcPr>
          <w:p w14:paraId="5024F4E0" w14:textId="77777777" w:rsidR="00F91B82" w:rsidRPr="00F91B82" w:rsidRDefault="00F91B82" w:rsidP="00F91B82">
            <w:pPr>
              <w:spacing w:before="45" w:after="45"/>
              <w:ind w:left="57" w:right="108"/>
              <w:rPr>
                <w:rFonts w:ascii="Arial (Body)" w:eastAsia="Arial" w:hAnsi="Arial (Body)" w:cs="Times New Roman"/>
                <w:b/>
                <w:color w:val="265A9A"/>
                <w:sz w:val="18"/>
              </w:rPr>
            </w:pPr>
            <w:r w:rsidRPr="00F91B82">
              <w:rPr>
                <w:rFonts w:ascii="Arial (Body)" w:eastAsia="Arial" w:hAnsi="Arial (Body)" w:cs="Times New Roman"/>
                <w:b/>
                <w:color w:val="265A9A"/>
                <w:sz w:val="18"/>
              </w:rPr>
              <w:t>TIDES</w:t>
            </w:r>
          </w:p>
        </w:tc>
        <w:tc>
          <w:tcPr>
            <w:tcW w:w="7227" w:type="dxa"/>
            <w:tcBorders>
              <w:top w:val="nil"/>
            </w:tcBorders>
            <w:shd w:val="clear" w:color="auto" w:fill="auto"/>
          </w:tcPr>
          <w:p w14:paraId="34D310DD" w14:textId="77777777" w:rsidR="00F91B82" w:rsidRPr="00F91B82" w:rsidRDefault="00F91B82" w:rsidP="00F91B82">
            <w:pPr>
              <w:spacing w:before="45" w:after="45"/>
              <w:ind w:left="57" w:right="108"/>
              <w:rPr>
                <w:rFonts w:ascii="Arial (Body)" w:eastAsia="Arial" w:hAnsi="Arial (Body)" w:cs="Times New Roman"/>
                <w:color w:val="000000"/>
                <w:sz w:val="18"/>
              </w:rPr>
            </w:pPr>
            <w:r w:rsidRPr="00F91B82">
              <w:rPr>
                <w:rFonts w:ascii="Arial (Body)" w:eastAsia="Arial" w:hAnsi="Arial (Body)" w:cs="Times New Roman"/>
                <w:color w:val="000000"/>
                <w:sz w:val="18"/>
              </w:rPr>
              <w:t>Tariff and Import Database and Estimating System</w:t>
            </w:r>
          </w:p>
        </w:tc>
      </w:tr>
    </w:tbl>
    <w:p w14:paraId="322FC0BE" w14:textId="641AFEF5" w:rsidR="00396F2A" w:rsidRDefault="00396F2A" w:rsidP="000D6824">
      <w:pPr>
        <w:pStyle w:val="Heading1-nobackground"/>
      </w:pPr>
      <w:bookmarkStart w:id="21" w:name="_Toc172029177"/>
      <w:r>
        <w:t>Reference</w:t>
      </w:r>
      <w:bookmarkEnd w:id="20"/>
      <w:r w:rsidR="00EA5619">
        <w:t>s</w:t>
      </w:r>
      <w:bookmarkEnd w:id="21"/>
    </w:p>
    <w:p w14:paraId="0C4F952B" w14:textId="18BAD61E" w:rsidR="002E34FD" w:rsidRPr="002E34FD" w:rsidRDefault="002E34FD" w:rsidP="00895591">
      <w:pPr>
        <w:pStyle w:val="Reference"/>
      </w:pPr>
      <w:r w:rsidRPr="002E34FD">
        <w:t xml:space="preserve">ABS (Australian Bureau of Statistics) 2021a, </w:t>
      </w:r>
      <w:r w:rsidRPr="002E34FD">
        <w:rPr>
          <w:i/>
          <w:iCs/>
        </w:rPr>
        <w:t>Australian System of National Accounts</w:t>
      </w:r>
      <w:r w:rsidRPr="002E34FD">
        <w:t>.</w:t>
      </w:r>
    </w:p>
    <w:p w14:paraId="641A3C0E" w14:textId="785620FD" w:rsidR="002E34FD" w:rsidRPr="002E34FD" w:rsidRDefault="002E34FD" w:rsidP="00895591">
      <w:pPr>
        <w:pStyle w:val="Reference"/>
      </w:pPr>
      <w:r w:rsidRPr="002E34FD">
        <w:t>——</w:t>
      </w:r>
      <w:r w:rsidR="00E05A4B">
        <w:t> </w:t>
      </w:r>
      <w:r w:rsidRPr="002E34FD">
        <w:t xml:space="preserve">2021b, </w:t>
      </w:r>
      <w:r w:rsidRPr="002E34FD">
        <w:rPr>
          <w:i/>
          <w:iCs/>
        </w:rPr>
        <w:t>Value of Agricultural Commodities Produced, Australia</w:t>
      </w:r>
      <w:r w:rsidRPr="002E34FD">
        <w:t>.</w:t>
      </w:r>
    </w:p>
    <w:p w14:paraId="5D7ED015" w14:textId="2E451F4C" w:rsidR="002E34FD" w:rsidRPr="002E34FD" w:rsidRDefault="002E34FD" w:rsidP="00895591">
      <w:pPr>
        <w:pStyle w:val="Reference"/>
      </w:pPr>
      <w:r w:rsidRPr="002E34FD">
        <w:t>——</w:t>
      </w:r>
      <w:r w:rsidR="00E05A4B">
        <w:t> </w:t>
      </w:r>
      <w:r w:rsidRPr="002E34FD">
        <w:t xml:space="preserve">2022, </w:t>
      </w:r>
      <w:r w:rsidRPr="002E34FD">
        <w:rPr>
          <w:i/>
          <w:iCs/>
        </w:rPr>
        <w:t>Australian National Accounts: Input-Output Tables</w:t>
      </w:r>
      <w:r w:rsidRPr="002E34FD">
        <w:t>, Cat. no. 5209.0.55.001.</w:t>
      </w:r>
    </w:p>
    <w:p w14:paraId="65019E27" w14:textId="35FBF7BB" w:rsidR="002E34FD" w:rsidRPr="001E7054" w:rsidRDefault="002E34FD" w:rsidP="00895591">
      <w:pPr>
        <w:pStyle w:val="Reference"/>
        <w:rPr>
          <w:spacing w:val="4"/>
        </w:rPr>
      </w:pPr>
      <w:r w:rsidRPr="001E7054">
        <w:rPr>
          <w:spacing w:val="4"/>
        </w:rPr>
        <w:t>IC</w:t>
      </w:r>
      <w:r w:rsidR="00BE0F5E">
        <w:rPr>
          <w:spacing w:val="4"/>
        </w:rPr>
        <w:t xml:space="preserve"> (Industry Commission)</w:t>
      </w:r>
      <w:r w:rsidR="00E05A4B">
        <w:rPr>
          <w:spacing w:val="4"/>
        </w:rPr>
        <w:t> </w:t>
      </w:r>
      <w:r w:rsidRPr="001E7054">
        <w:rPr>
          <w:spacing w:val="4"/>
        </w:rPr>
        <w:t xml:space="preserve">1995, </w:t>
      </w:r>
      <w:r w:rsidRPr="001E7054">
        <w:rPr>
          <w:i/>
          <w:iCs/>
          <w:spacing w:val="4"/>
        </w:rPr>
        <w:t>Assistance to Agricultural and Manufacturing Industries</w:t>
      </w:r>
      <w:r w:rsidRPr="001E7054">
        <w:rPr>
          <w:spacing w:val="4"/>
        </w:rPr>
        <w:t>, Information Paper, Canberra.</w:t>
      </w:r>
    </w:p>
    <w:p w14:paraId="0A1D26EC" w14:textId="5298B4F7" w:rsidR="002E34FD" w:rsidRPr="002E34FD" w:rsidRDefault="002E34FD" w:rsidP="00895591">
      <w:pPr>
        <w:pStyle w:val="Reference"/>
      </w:pPr>
      <w:r w:rsidRPr="002E34FD">
        <w:t xml:space="preserve">PC (Productivity Commission) 2021, </w:t>
      </w:r>
      <w:r w:rsidRPr="002E34FD">
        <w:rPr>
          <w:i/>
          <w:iCs/>
        </w:rPr>
        <w:t>Trade and Assistance Review 2019</w:t>
      </w:r>
      <w:r w:rsidR="00DC4317">
        <w:rPr>
          <w:i/>
          <w:iCs/>
        </w:rPr>
        <w:noBreakHyphen/>
      </w:r>
      <w:r w:rsidRPr="002E34FD">
        <w:rPr>
          <w:i/>
          <w:iCs/>
        </w:rPr>
        <w:t>20</w:t>
      </w:r>
      <w:r w:rsidRPr="002E34FD">
        <w:t>, Annual Report Series.</w:t>
      </w:r>
    </w:p>
    <w:p w14:paraId="6D0207C5" w14:textId="2CA1186F" w:rsidR="00396F2A" w:rsidRPr="00A91551" w:rsidRDefault="002E34FD" w:rsidP="00322987">
      <w:pPr>
        <w:pStyle w:val="Reference"/>
      </w:pPr>
      <w:r w:rsidRPr="002E34FD">
        <w:t xml:space="preserve">Salma, U., Wells, R. and Forbes, M. 2016, </w:t>
      </w:r>
      <w:r w:rsidRPr="002E34FD">
        <w:rPr>
          <w:i/>
          <w:iCs/>
        </w:rPr>
        <w:t>Trade and Assistance Review Estimates User Guide: TAR Process documentation</w:t>
      </w:r>
      <w:r w:rsidRPr="002E34FD">
        <w:t>, Productivity Commission, Canberra.</w:t>
      </w:r>
    </w:p>
    <w:sectPr w:rsidR="00396F2A" w:rsidRPr="00A91551" w:rsidSect="00F10431">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441FF" w14:textId="77777777" w:rsidR="003D35ED" w:rsidRDefault="003D35ED" w:rsidP="008017BC">
      <w:r>
        <w:separator/>
      </w:r>
    </w:p>
    <w:p w14:paraId="31E49AAC" w14:textId="77777777" w:rsidR="003D35ED" w:rsidRDefault="003D35ED"/>
  </w:endnote>
  <w:endnote w:type="continuationSeparator" w:id="0">
    <w:p w14:paraId="0770011C" w14:textId="77777777" w:rsidR="003D35ED" w:rsidRDefault="003D35ED" w:rsidP="008017BC">
      <w:r>
        <w:continuationSeparator/>
      </w:r>
    </w:p>
    <w:p w14:paraId="6EE74C16" w14:textId="77777777" w:rsidR="003D35ED" w:rsidRDefault="003D35ED"/>
  </w:endnote>
  <w:endnote w:type="continuationNotice" w:id="1">
    <w:p w14:paraId="641E8D6E" w14:textId="77777777" w:rsidR="003D35ED" w:rsidRDefault="003D35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9DF60" w14:textId="77777777" w:rsidR="00CC585F" w:rsidRPr="00187F05" w:rsidRDefault="00CC585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B89F" w14:textId="77777777" w:rsidR="00CC585F" w:rsidRDefault="00CC585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72E49" w14:textId="77777777" w:rsidR="00CC585F" w:rsidRDefault="00CC585F">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5" behindDoc="0" locked="1" layoutInCell="1" allowOverlap="1" wp14:anchorId="6CA14AF6" wp14:editId="02C5A6FF">
              <wp:simplePos x="0" y="0"/>
              <wp:positionH relativeFrom="page">
                <wp:align>left</wp:align>
              </wp:positionH>
              <wp:positionV relativeFrom="page">
                <wp:align>bottom</wp:align>
              </wp:positionV>
              <wp:extent cx="7560000" cy="7200000"/>
              <wp:effectExtent l="0" t="0" r="3175" b="1270"/>
              <wp:wrapNone/>
              <wp:docPr id="11" name="Rectangle 11"/>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23F0" id="Rectangle 11" o:spid="_x0000_s1026" style="position:absolute;margin-left:0;margin-top:0;width:595.3pt;height:566.95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278DA" w14:textId="77777777" w:rsidR="00CC585F" w:rsidRDefault="00CC585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6293125"/>
      <w:docPartObj>
        <w:docPartGallery w:val="Page Numbers (Bottom of Page)"/>
        <w:docPartUnique/>
      </w:docPartObj>
    </w:sdtPr>
    <w:sdtContent>
      <w:sdt>
        <w:sdtPr>
          <w:id w:val="199134987"/>
          <w:docPartObj>
            <w:docPartGallery w:val="Page Numbers (Top of Page)"/>
            <w:docPartUnique/>
          </w:docPartObj>
        </w:sdtPr>
        <w:sdtContent>
          <w:p w14:paraId="73911657" w14:textId="77777777" w:rsidR="00CC585F" w:rsidRDefault="00CC585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E0BB8" w14:textId="77777777" w:rsidR="001E0F96" w:rsidRDefault="001E0F9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91731B1" w14:textId="77777777" w:rsidR="001E0F96" w:rsidRDefault="001E0F9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3F58A" w14:textId="77777777" w:rsidR="003D35ED" w:rsidRPr="00C238D1" w:rsidRDefault="003D35ED" w:rsidP="00273E86">
      <w:pPr>
        <w:spacing w:after="0" w:line="240" w:lineRule="auto"/>
        <w:rPr>
          <w:rStyle w:val="ColourDarkBlue"/>
        </w:rPr>
      </w:pPr>
      <w:r w:rsidRPr="00C238D1">
        <w:rPr>
          <w:rStyle w:val="ColourDarkBlue"/>
        </w:rPr>
        <w:continuationSeparator/>
      </w:r>
    </w:p>
  </w:footnote>
  <w:footnote w:type="continuationSeparator" w:id="0">
    <w:p w14:paraId="7AEB3014" w14:textId="77777777" w:rsidR="003D35ED" w:rsidRPr="001D7D9B" w:rsidRDefault="003D35ED" w:rsidP="001D7D9B">
      <w:pPr>
        <w:spacing w:after="0" w:line="240" w:lineRule="auto"/>
        <w:rPr>
          <w:color w:val="265A9A" w:themeColor="background2"/>
        </w:rPr>
      </w:pPr>
      <w:r w:rsidRPr="00C238D1">
        <w:rPr>
          <w:rStyle w:val="ColourDarkBlue"/>
        </w:rPr>
        <w:continuationSeparator/>
      </w:r>
    </w:p>
  </w:footnote>
  <w:footnote w:type="continuationNotice" w:id="1">
    <w:p w14:paraId="41D62350" w14:textId="77777777" w:rsidR="003D35ED" w:rsidRDefault="003D35ED"/>
  </w:footnote>
  <w:footnote w:id="2">
    <w:p w14:paraId="1EB7FC09" w14:textId="3B8275B2" w:rsidR="006B0611" w:rsidRDefault="006B0611" w:rsidP="004E082B">
      <w:pPr>
        <w:pStyle w:val="FootnoteText"/>
        <w:ind w:left="142" w:hanging="142"/>
      </w:pPr>
      <w:r w:rsidRPr="00DC4317">
        <w:rPr>
          <w:rStyle w:val="FootnoteReference"/>
        </w:rPr>
        <w:footnoteRef/>
      </w:r>
      <w:r w:rsidR="007974FE">
        <w:t xml:space="preserve"> </w:t>
      </w:r>
      <w:r>
        <w:t>This Methodological Annex (2022) replaces the annual Methodological Annex and will be updated only if the methodology changes. The last annual Methodological Annex was for 2019</w:t>
      </w:r>
      <w:r w:rsidR="00A9381C">
        <w:noBreakHyphen/>
      </w:r>
      <w:r>
        <w:t>20.</w:t>
      </w:r>
    </w:p>
  </w:footnote>
  <w:footnote w:id="3">
    <w:p w14:paraId="5FCC38FD" w14:textId="1C188BEF" w:rsidR="00006E86" w:rsidRDefault="00006E86">
      <w:pPr>
        <w:pStyle w:val="FootnoteText"/>
      </w:pPr>
      <w:r w:rsidRPr="00DC4317">
        <w:rPr>
          <w:rStyle w:val="FootnoteReference"/>
        </w:rPr>
        <w:footnoteRef/>
      </w:r>
      <w:r>
        <w:t xml:space="preserve"> Includes unallocated in three sectors plus unallocated other.</w:t>
      </w:r>
    </w:p>
  </w:footnote>
  <w:footnote w:id="4">
    <w:p w14:paraId="2C87CAE8" w14:textId="3853EFD8" w:rsidR="002D0321" w:rsidRDefault="002D0321" w:rsidP="002D0321">
      <w:pPr>
        <w:pStyle w:val="FootnoteText"/>
      </w:pPr>
      <w:r w:rsidRPr="00044486">
        <w:rPr>
          <w:rStyle w:val="FootnoteReference"/>
        </w:rPr>
        <w:footnoteRef/>
      </w:r>
      <w:r>
        <w:t xml:space="preserve"> I</w:t>
      </w:r>
      <w:r w:rsidRPr="00645EBE">
        <w:t>n 2019</w:t>
      </w:r>
      <w:r>
        <w:t>-</w:t>
      </w:r>
      <w:r w:rsidRPr="00645EBE">
        <w:t>20, 28</w:t>
      </w:r>
      <w:r>
        <w:t>%</w:t>
      </w:r>
      <w:r w:rsidRPr="00645EBE">
        <w:t xml:space="preserve"> of imports entered under a PTA, 11</w:t>
      </w:r>
      <w:r>
        <w:t>%</w:t>
      </w:r>
      <w:r w:rsidRPr="00645EBE">
        <w:t xml:space="preserve"> entered under the tariff concession system, and a different instrument was used to reduce the tariff to ‘Free’ for only </w:t>
      </w:r>
      <w:r>
        <w:t>1%</w:t>
      </w:r>
      <w:r w:rsidRPr="00645EBE">
        <w:t xml:space="preserve"> of </w:t>
      </w:r>
      <w:r>
        <w:t xml:space="preserve">imports </w:t>
      </w:r>
      <w:r>
        <w:fldChar w:fldCharType="begin"/>
      </w:r>
      <w:r>
        <w:instrText xml:space="preserve"> ADDIN ZOTERO_ITEM CSL_CITATION {"citationID":"e85cm33N","properties":{"formattedCitation":"(PC\\uc0\\u160{}2022, p.\\uc0\\u160{}9)","plainCitation":"(PC 2022, p. 9)","noteIndex":4},"citationItems":[{"id":982,"uris":["http://zotero.org/groups/164861/items/ZPG95BB5"],"itemData":{"id":982,"type":"report","event-place":"Canberra","genre":"Research paper","publisher-place":"Canberra","title":"The nuisance cost of tariffs","author":[{"family":"Productivity Commission","given":""}],"translator":[{"family":"PC","given":""}],"issued":{"date-parts":[["2022"]]}},"locator":"9","label":"page"}],"schema":"https://github.com/citation-style-language/schema/raw/master/csl-citation.json"} </w:instrText>
      </w:r>
      <w:r>
        <w:fldChar w:fldCharType="separate"/>
      </w:r>
      <w:r w:rsidRPr="002D0321">
        <w:rPr>
          <w:rFonts w:ascii="Arial" w:hAnsi="Arial" w:cs="Arial"/>
        </w:rPr>
        <w:t>(PC 2022, p. 9)</w:t>
      </w:r>
      <w:r>
        <w:fldChar w:fldCharType="end"/>
      </w:r>
      <w:r>
        <w:t>.</w:t>
      </w:r>
    </w:p>
  </w:footnote>
  <w:footnote w:id="5">
    <w:p w14:paraId="35CD96F0" w14:textId="12828480" w:rsidR="00E732C6" w:rsidRDefault="00E732C6">
      <w:pPr>
        <w:pStyle w:val="FootnoteText"/>
      </w:pPr>
      <w:r>
        <w:rPr>
          <w:rStyle w:val="FootnoteReference"/>
        </w:rPr>
        <w:footnoteRef/>
      </w:r>
      <w:r>
        <w:t xml:space="preserve"> This assumption is </w:t>
      </w:r>
      <w:r w:rsidR="001902A9">
        <w:t>based on the fact that</w:t>
      </w:r>
      <w:r>
        <w:t xml:space="preserve"> </w:t>
      </w:r>
      <w:r w:rsidR="00874A9E">
        <w:t xml:space="preserve">most </w:t>
      </w:r>
      <w:r>
        <w:t>loans by D</w:t>
      </w:r>
      <w:r w:rsidR="00827620">
        <w:t xml:space="preserve">ITRDCA are </w:t>
      </w:r>
      <w:r w:rsidR="00827620" w:rsidRPr="00827620">
        <w:t>made for a period ranging from 9 to 118 years</w:t>
      </w:r>
      <w:r w:rsidR="00827620">
        <w:t>, with i</w:t>
      </w:r>
      <w:r w:rsidR="00827620" w:rsidRPr="00827620">
        <w:t>nterest rates fixed</w:t>
      </w:r>
      <w:r w:rsidR="00874A9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B29BE" w14:textId="76AB5241" w:rsidR="00CC585F" w:rsidRDefault="00CC585F" w:rsidP="00946C03">
    <w:pPr>
      <w:pStyle w:val="Header-Keyline"/>
    </w:pPr>
    <w:r>
      <w:rPr>
        <w:b/>
        <w:bCs/>
        <w:noProof/>
      </w:rPr>
      <mc:AlternateContent>
        <mc:Choice Requires="wps">
          <w:drawing>
            <wp:anchor distT="0" distB="0" distL="0" distR="0" simplePos="0" relativeHeight="251658246" behindDoc="0" locked="0" layoutInCell="1" allowOverlap="1" wp14:anchorId="03C3571E" wp14:editId="77F1D550">
              <wp:simplePos x="635" y="635"/>
              <wp:positionH relativeFrom="page">
                <wp:align>center</wp:align>
              </wp:positionH>
              <wp:positionV relativeFrom="page">
                <wp:align>top</wp:align>
              </wp:positionV>
              <wp:extent cx="586105" cy="452755"/>
              <wp:effectExtent l="0" t="0" r="4445" b="4445"/>
              <wp:wrapNone/>
              <wp:docPr id="1638666909"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3102CC0"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3571E" id="_x0000_t202" coordsize="21600,21600" o:spt="202" path="m,l,21600r21600,l21600,xe">
              <v:stroke joinstyle="miter"/>
              <v:path gradientshapeok="t" o:connecttype="rect"/>
            </v:shapetype>
            <v:shape id="Text Box 2" o:spid="_x0000_s1026" type="#_x0000_t202" alt=" OFFICIAL" style="position:absolute;margin-left:0;margin-top:0;width:46.1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OWDg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au6M3Y/RbqIw7lYNi3t3zVYuk18+GJOVwwzoGi&#10;DY94SAVdReFkUdKA+/2RP+Yj7xilpEPBVNSgoilRPw3uI2orGdObvMjx5kb3djTMXt8BynCKL8Ly&#10;ZMa8oEZTOtAvKOdlLIQhZjiWq2gYzbswKBefAxfLZUpCGVkW1mZjeYSOdEUun/sX5uyJ8ICbeoBR&#10;Tax8w/uQG//0drkPyH5aSqR2IPLEOEowrfX0XKLGX99T1uVRL/4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Ar0SOWDgIAABwE&#10;AAAOAAAAAAAAAAAAAAAAAC4CAABkcnMvZTJvRG9jLnhtbFBLAQItABQABgAIAAAAIQBUk0h02gAA&#10;AAMBAAAPAAAAAAAAAAAAAAAAAGgEAABkcnMvZG93bnJldi54bWxQSwUGAAAAAAQABADzAAAAbwUA&#10;AAAA&#10;" filled="f" stroked="f">
              <v:textbox style="mso-fit-shape-to-text:t" inset="0,15pt,0,0">
                <w:txbxContent>
                  <w:p w14:paraId="03102CC0"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Pr>
            <w:rStyle w:val="Strong"/>
          </w:rPr>
          <w:t>Trade and Assistance Review: Methodological annex</w:t>
        </w:r>
      </w:sdtContent>
    </w:sdt>
    <w:r>
      <w:t xml:space="preserve"> Annual report series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1DAD3" w14:textId="114FE4E1" w:rsidR="007D3069" w:rsidRDefault="00CA6145" w:rsidP="00CA6145">
    <w:pPr>
      <w:pStyle w:val="Header-Keyline"/>
      <w:jc w:val="both"/>
    </w:pPr>
    <w:r>
      <w:rPr>
        <w:rStyle w:val="Strong"/>
      </w:rPr>
      <w:t>Trade and Assistance Review</w:t>
    </w:r>
    <w:r w:rsidR="00F36D91">
      <w:rPr>
        <w:rStyle w:val="Strong"/>
      </w:rPr>
      <w:t xml:space="preserve"> </w:t>
    </w:r>
    <w:r>
      <w:rPr>
        <w:rStyle w:val="Strong"/>
      </w:rPr>
      <w:t>2022-23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4232" w14:textId="61D2EBE1" w:rsidR="006D4212" w:rsidRDefault="007D3069" w:rsidP="006D4212">
    <w:pPr>
      <w:pStyle w:val="Header-KeylineRight"/>
    </w:pPr>
    <w:r>
      <w:rPr>
        <w:noProof/>
      </w:rPr>
      <mc:AlternateContent>
        <mc:Choice Requires="wps">
          <w:drawing>
            <wp:anchor distT="0" distB="0" distL="0" distR="0" simplePos="0" relativeHeight="251658243" behindDoc="0" locked="0" layoutInCell="1" allowOverlap="1" wp14:anchorId="71672196" wp14:editId="5FB9627D">
              <wp:simplePos x="635" y="635"/>
              <wp:positionH relativeFrom="page">
                <wp:align>center</wp:align>
              </wp:positionH>
              <wp:positionV relativeFrom="page">
                <wp:align>top</wp:align>
              </wp:positionV>
              <wp:extent cx="586105" cy="452755"/>
              <wp:effectExtent l="0" t="0" r="4445" b="4445"/>
              <wp:wrapNone/>
              <wp:docPr id="233141867" name="Text Box 1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CCC2259" w14:textId="0E4E562D"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672196" id="_x0000_t202" coordsize="21600,21600" o:spt="202" path="m,l,21600r21600,l21600,xe">
              <v:stroke joinstyle="miter"/>
              <v:path gradientshapeok="t" o:connecttype="rect"/>
            </v:shapetype>
            <v:shape id="Text Box 12" o:spid="_x0000_s1030" type="#_x0000_t202" alt=" OFFICIAL" style="position:absolute;left:0;text-align:left;margin-left:0;margin-top:0;width:46.1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9r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4lP3e6jPOJSDYd/e8k2LpbfMh2fmcME4B4o2&#10;POEhFXQVhdGipAH342/+mI+8Y5SSDgVTUYOKpkR9M7iPqK1kzD/nRY43N7n3k2GO+h5QhnN8EZYn&#10;M+YFNZnSgX5FOa9jIQwxw7FcRcNk3odBufgcuFivUxLKyLKwNTvLI3SkK3L50r8yZ0fCA27qESY1&#10;sfIN70Nu/NPb9TEg+2kpkdqByJFxlGBa6/hcosZ/vaes66Ne/QQ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Ntuv2sNAgAAHAQA&#10;AA4AAAAAAAAAAAAAAAAALgIAAGRycy9lMm9Eb2MueG1sUEsBAi0AFAAGAAgAAAAhAFSTSHTaAAAA&#10;AwEAAA8AAAAAAAAAAAAAAAAAZwQAAGRycy9kb3ducmV2LnhtbFBLBQYAAAAABAAEAPMAAABuBQAA&#10;AAA=&#10;" filled="f" stroked="f">
              <v:textbox style="mso-fit-shape-to-text:t" inset="0,15pt,0,0">
                <w:txbxContent>
                  <w:p w14:paraId="0CCC2259" w14:textId="0E4E562D"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fldSimple w:instr="STYLEREF  &quot;Heading 1-no background&quot;  \* MERGEFORMAT">
      <w:r w:rsidR="000472EA">
        <w:rPr>
          <w:noProof/>
        </w:rPr>
        <w:t>Contents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67E47" w14:textId="109696E6" w:rsidR="007D3069" w:rsidRDefault="007D3069">
    <w:pPr>
      <w:pStyle w:val="Header"/>
    </w:pPr>
    <w:r>
      <w:rPr>
        <w:noProof/>
      </w:rPr>
      <mc:AlternateContent>
        <mc:Choice Requires="wps">
          <w:drawing>
            <wp:anchor distT="0" distB="0" distL="0" distR="0" simplePos="0" relativeHeight="251658242" behindDoc="0" locked="0" layoutInCell="1" allowOverlap="1" wp14:anchorId="7C27AD4C" wp14:editId="5114FAED">
              <wp:simplePos x="635" y="635"/>
              <wp:positionH relativeFrom="page">
                <wp:align>center</wp:align>
              </wp:positionH>
              <wp:positionV relativeFrom="page">
                <wp:align>top</wp:align>
              </wp:positionV>
              <wp:extent cx="586105" cy="452755"/>
              <wp:effectExtent l="0" t="0" r="4445" b="4445"/>
              <wp:wrapNone/>
              <wp:docPr id="1868299958" name="Text Box 10"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2C9A8430" w14:textId="3ECDE44E"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7AD4C" id="_x0000_t202" coordsize="21600,21600" o:spt="202" path="m,l,21600r21600,l21600,xe">
              <v:stroke joinstyle="miter"/>
              <v:path gradientshapeok="t" o:connecttype="rect"/>
            </v:shapetype>
            <v:shape id="Text Box 10" o:spid="_x0000_s1031" type="#_x0000_t202" alt=" OFFICIAL" style="position:absolute;margin-left:0;margin-top:0;width:46.1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1W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Rqbu91CfcSgHw7695ZsWS2+ZD8/M4YJxDhRt&#10;eMJDKugqCqNFSQPux9/8MR95xyglHQqmogYVTYn6ZnAfUVvJmH/OixxvbnLvJ8Mc9T2gDOf4IixP&#10;ZswLajKlA/2Kcl7HQhhihmO5iobJvA+DcvE5cLFepySUkWVha3aWR+hIV+TypX9lzo6EB9zUI0xq&#10;YuUb3ofc+Ke362NA9tNSIrUDkSPjKMG01vG5RI3/ek9Z10e9+gk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LbRDVYNAgAAHAQA&#10;AA4AAAAAAAAAAAAAAAAALgIAAGRycy9lMm9Eb2MueG1sUEsBAi0AFAAGAAgAAAAhAFSTSHTaAAAA&#10;AwEAAA8AAAAAAAAAAAAAAAAAZwQAAGRycy9kb3ducmV2LnhtbFBLBQYAAAAABAAEAPMAAABuBQAA&#10;AAA=&#10;" filled="f" stroked="f">
              <v:textbox style="mso-fit-shape-to-text:t" inset="0,15pt,0,0">
                <w:txbxContent>
                  <w:p w14:paraId="2C9A8430" w14:textId="3ECDE44E"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B7395" w14:textId="01D6DCDF" w:rsidR="007D3069" w:rsidRDefault="003241F1" w:rsidP="003241F1">
    <w:pPr>
      <w:pStyle w:val="Header-Keyline"/>
      <w:jc w:val="both"/>
    </w:pPr>
    <w:r>
      <w:rPr>
        <w:rStyle w:val="Strong"/>
      </w:rPr>
      <w:t>Trade and Assistance Review</w:t>
    </w:r>
    <w:r w:rsidR="000849AC">
      <w:rPr>
        <w:rStyle w:val="Strong"/>
      </w:rPr>
      <w:t xml:space="preserve"> </w:t>
    </w:r>
    <w:r>
      <w:rPr>
        <w:rStyle w:val="Strong"/>
      </w:rPr>
      <w:t>2022-23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B4E47" w14:textId="0D684A3D" w:rsidR="008F652F" w:rsidRPr="00327C55" w:rsidRDefault="00327C55" w:rsidP="006D4212">
    <w:pPr>
      <w:pStyle w:val="Header-KeylineRight"/>
      <w:rPr>
        <w:b/>
        <w:bCs/>
      </w:rPr>
    </w:pPr>
    <w:r w:rsidRPr="00327C55">
      <w:rPr>
        <w:rStyle w:val="Strong"/>
        <w:b w:val="0"/>
        <w:bCs w:val="0"/>
      </w:rPr>
      <w:t>Methodological annex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0388F" w14:textId="60AC4D1F" w:rsidR="007D3069" w:rsidRDefault="007D3069">
    <w:pPr>
      <w:pStyle w:val="Header"/>
    </w:pPr>
    <w:r>
      <w:rPr>
        <w:noProof/>
      </w:rPr>
      <mc:AlternateContent>
        <mc:Choice Requires="wps">
          <w:drawing>
            <wp:anchor distT="0" distB="0" distL="0" distR="0" simplePos="0" relativeHeight="251658244" behindDoc="0" locked="0" layoutInCell="1" allowOverlap="1" wp14:anchorId="4D17818B" wp14:editId="5422BA72">
              <wp:simplePos x="635" y="635"/>
              <wp:positionH relativeFrom="page">
                <wp:align>center</wp:align>
              </wp:positionH>
              <wp:positionV relativeFrom="page">
                <wp:align>top</wp:align>
              </wp:positionV>
              <wp:extent cx="586105" cy="452755"/>
              <wp:effectExtent l="0" t="0" r="4445" b="4445"/>
              <wp:wrapNone/>
              <wp:docPr id="9556143" name="Text Box 1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2745DA9" w14:textId="4539D26B"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7818B" id="_x0000_t202" coordsize="21600,21600" o:spt="202" path="m,l,21600r21600,l21600,xe">
              <v:stroke joinstyle="miter"/>
              <v:path gradientshapeok="t" o:connecttype="rect"/>
            </v:shapetype>
            <v:shape id="Text Box 13" o:spid="_x0000_s1034" type="#_x0000_t202" alt=" OFFICIAL" style="position:absolute;margin-left:0;margin-top:0;width:46.1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BGbpGrDgIAABwE&#10;AAAOAAAAAAAAAAAAAAAAAC4CAABkcnMvZTJvRG9jLnhtbFBLAQItABQABgAIAAAAIQBUk0h02gAA&#10;AAMBAAAPAAAAAAAAAAAAAAAAAGgEAABkcnMvZG93bnJldi54bWxQSwUGAAAAAAQABADzAAAAbwUA&#10;AAAA&#10;" filled="f" stroked="f">
              <v:textbox style="mso-fit-shape-to-text:t" inset="0,15pt,0,0">
                <w:txbxContent>
                  <w:p w14:paraId="02745DA9" w14:textId="4539D26B"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4281E" w14:textId="26855D57" w:rsidR="00CC585F" w:rsidRDefault="00CC585F" w:rsidP="006D4212">
    <w:pPr>
      <w:pStyle w:val="Header-KeylineRight"/>
    </w:pPr>
    <w:r>
      <w:rPr>
        <w:noProof/>
      </w:rPr>
      <mc:AlternateContent>
        <mc:Choice Requires="wps">
          <w:drawing>
            <wp:anchor distT="0" distB="0" distL="0" distR="0" simplePos="0" relativeHeight="251658247" behindDoc="0" locked="0" layoutInCell="1" allowOverlap="1" wp14:anchorId="13915FD7" wp14:editId="4B1685A9">
              <wp:simplePos x="635" y="635"/>
              <wp:positionH relativeFrom="page">
                <wp:align>center</wp:align>
              </wp:positionH>
              <wp:positionV relativeFrom="page">
                <wp:align>top</wp:align>
              </wp:positionV>
              <wp:extent cx="586105" cy="452755"/>
              <wp:effectExtent l="0" t="0" r="4445" b="4445"/>
              <wp:wrapNone/>
              <wp:docPr id="20042989"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4A9EE286"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15FD7" id="_x0000_t202" coordsize="21600,21600" o:spt="202" path="m,l,21600r21600,l21600,xe">
              <v:stroke joinstyle="miter"/>
              <v:path gradientshapeok="t" o:connecttype="rect"/>
            </v:shapetype>
            <v:shape id="Text Box 3" o:spid="_x0000_s1027" type="#_x0000_t202" alt=" OFFICIAL" style="position:absolute;left:0;text-align:left;margin-left:0;margin-top:0;width:46.1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CnqbNINAgAAHQQA&#10;AA4AAAAAAAAAAAAAAAAALgIAAGRycy9lMm9Eb2MueG1sUEsBAi0AFAAGAAgAAAAhAFSTSHTaAAAA&#10;AwEAAA8AAAAAAAAAAAAAAAAAZwQAAGRycy9kb3ducmV2LnhtbFBLBQYAAAAABAAEAPMAAABuBQAA&#10;AAA=&#10;" filled="f" stroked="f">
              <v:textbox style="mso-fit-shape-to-text:t" inset="0,15pt,0,0">
                <w:txbxContent>
                  <w:p w14:paraId="4A9EE286"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fldSimple w:instr=" STYLEREF  &quot;Heading 1&quot;  \* MERGEFORMAT ">
      <w:r w:rsidR="000472EA" w:rsidRPr="000472EA">
        <w:rPr>
          <w:b/>
          <w:bCs/>
          <w:noProof/>
          <w:lang w:val="en-US"/>
        </w:rPr>
        <w:t>Overview of the Commission’s assistance measurement framework</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23BBB" w14:textId="77777777" w:rsidR="00CC585F" w:rsidRPr="007215EF" w:rsidRDefault="00CC585F" w:rsidP="007215EF">
    <w:r w:rsidRPr="007215EF">
      <w:rPr>
        <w:noProof/>
      </w:rPr>
      <w:drawing>
        <wp:anchor distT="0" distB="0" distL="114300" distR="114300" simplePos="0" relativeHeight="251658250" behindDoc="0" locked="1" layoutInCell="1" allowOverlap="1" wp14:anchorId="3A1273F8" wp14:editId="70F7C72F">
          <wp:simplePos x="0" y="0"/>
          <wp:positionH relativeFrom="margin">
            <wp:align>left</wp:align>
          </wp:positionH>
          <wp:positionV relativeFrom="page">
            <wp:align>top</wp:align>
          </wp:positionV>
          <wp:extent cx="2235600" cy="1058400"/>
          <wp:effectExtent l="0" t="0" r="0" b="8890"/>
          <wp:wrapNone/>
          <wp:docPr id="10"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A6E3E" w14:textId="77777777" w:rsidR="00CC585F" w:rsidRPr="005965BC" w:rsidRDefault="00CC585F"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EF86" w14:textId="428254C4" w:rsidR="00CC585F" w:rsidRDefault="00CC585F" w:rsidP="00670E1E">
    <w:pPr>
      <w:pStyle w:val="Header-Keyline"/>
      <w:jc w:val="both"/>
    </w:pPr>
    <w:r>
      <w:rPr>
        <w:rStyle w:val="Strong"/>
      </w:rPr>
      <w:t>Trade and Assistance Review</w:t>
    </w:r>
    <w:r w:rsidR="008C0C88">
      <w:rPr>
        <w:rStyle w:val="Strong"/>
      </w:rPr>
      <w:t xml:space="preserve"> </w:t>
    </w:r>
    <w:r>
      <w:rPr>
        <w:rStyle w:val="Strong"/>
      </w:rPr>
      <w:t>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51D70" w14:textId="77777777" w:rsidR="00CC585F" w:rsidRDefault="00CC585F">
    <w:pPr>
      <w:pStyle w:val="Header"/>
    </w:pPr>
    <w:r>
      <w:rPr>
        <w:noProof/>
      </w:rPr>
      <mc:AlternateContent>
        <mc:Choice Requires="wps">
          <w:drawing>
            <wp:anchor distT="0" distB="0" distL="0" distR="0" simplePos="0" relativeHeight="251658249" behindDoc="0" locked="0" layoutInCell="1" allowOverlap="1" wp14:anchorId="73A44034" wp14:editId="7F3FF43D">
              <wp:simplePos x="635" y="635"/>
              <wp:positionH relativeFrom="page">
                <wp:align>center</wp:align>
              </wp:positionH>
              <wp:positionV relativeFrom="page">
                <wp:align>top</wp:align>
              </wp:positionV>
              <wp:extent cx="586105" cy="452755"/>
              <wp:effectExtent l="0" t="0" r="4445" b="4445"/>
              <wp:wrapNone/>
              <wp:docPr id="1543859417"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BE7BDC5"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44034" id="_x0000_t202" coordsize="21600,21600" o:spt="202" path="m,l,21600r21600,l21600,xe">
              <v:stroke joinstyle="miter"/>
              <v:path gradientshapeok="t" o:connecttype="rect"/>
            </v:shapetype>
            <v:shape id="Text Box 6" o:spid="_x0000_s1028" type="#_x0000_t202" alt=" OFFICIAL" style="position:absolute;margin-left:0;margin-top:0;width:46.1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7vDQIAAB0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7i/t76E+41QOhoV7yzct1t4yH56Zww3jIKja&#10;8ISHVNBVFEaLkgbcj7/5Yz4Sj1FKOlRMRQ1KmhL1zeBCoriSMf+cFzne3OTeT4Y56ntAHc7xSVie&#10;zJgX1GRKB/oV9byOhTDEDMdyFQ2TeR8G6eJ74GK9TkmoI8vC1uwsj9CRr0jmS//KnB0ZD7iqR5jk&#10;xMo3xA+58U9v18eA9KetRG4HIkfKUYNpr+N7iSL/9Z6yrq969RM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ERV3u8NAgAAHQQA&#10;AA4AAAAAAAAAAAAAAAAALgIAAGRycy9lMm9Eb2MueG1sUEsBAi0AFAAGAAgAAAAhAFSTSHTaAAAA&#10;AwEAAA8AAAAAAAAAAAAAAAAAZwQAAGRycy9kb3ducmV2LnhtbFBLBQYAAAAABAAEAPMAAABuBQAA&#10;AAA=&#10;" filled="f" stroked="f">
              <v:textbox style="mso-fit-shape-to-text:t" inset="0,15pt,0,0">
                <w:txbxContent>
                  <w:p w14:paraId="5BE7BDC5"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B7EEB" w14:textId="77777777" w:rsidR="00CC585F" w:rsidRDefault="00CC585F">
    <w:pPr>
      <w:pStyle w:val="Header"/>
    </w:pPr>
    <w:r>
      <w:rPr>
        <w:noProof/>
      </w:rPr>
      <mc:AlternateContent>
        <mc:Choice Requires="wps">
          <w:drawing>
            <wp:anchor distT="0" distB="0" distL="0" distR="0" simplePos="0" relativeHeight="251658248" behindDoc="0" locked="0" layoutInCell="1" allowOverlap="1" wp14:anchorId="5389C7E9" wp14:editId="67C72A4E">
              <wp:simplePos x="635" y="635"/>
              <wp:positionH relativeFrom="page">
                <wp:align>center</wp:align>
              </wp:positionH>
              <wp:positionV relativeFrom="page">
                <wp:align>top</wp:align>
              </wp:positionV>
              <wp:extent cx="586105" cy="452755"/>
              <wp:effectExtent l="0" t="0" r="4445" b="4445"/>
              <wp:wrapNone/>
              <wp:docPr id="269475056"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8FA0E38"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9C7E9" id="_x0000_t202" coordsize="21600,21600" o:spt="202" path="m,l,21600r21600,l21600,xe">
              <v:stroke joinstyle="miter"/>
              <v:path gradientshapeok="t" o:connecttype="rect"/>
            </v:shapetype>
            <v:shape id="Text Box 4" o:spid="_x0000_s1029" type="#_x0000_t202" alt=" OFFICIAL" style="position:absolute;margin-left:0;margin-top:0;width:46.1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mpDgIAAB0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7hdT+3uozziVg2Hh3vJNi7W3zIdn5nDDOAiq&#10;NjzhIRV0FYXRoqQB9+Nv/piPxGOUkg4VU1GDkqZEfTO4kCiuZMw/50WONze595NhjvoeUIdzfBKW&#10;JzPmBTWZ0oF+RT2vYyEMMcOxXEXDZN6HQbr4HrhYr1MS6siysDU7yyN05CuS+dK/MmdHxgOu6hEm&#10;ObHyDfFDbvzT2/UxIP1pK5HbgciRctRg2uv4XqLIf72nrOurXv0E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DzlAmpDgIAAB0E&#10;AAAOAAAAAAAAAAAAAAAAAC4CAABkcnMvZTJvRG9jLnhtbFBLAQItABQABgAIAAAAIQBUk0h02gAA&#10;AAMBAAAPAAAAAAAAAAAAAAAAAGgEAABkcnMvZG93bnJldi54bWxQSwUGAAAAAAQABADzAAAAbwUA&#10;AAAA&#10;" filled="f" stroked="f">
              <v:textbox style="mso-fit-shape-to-text:t" inset="0,15pt,0,0">
                <w:txbxContent>
                  <w:p w14:paraId="08FA0E38" w14:textId="77777777" w:rsidR="00CC585F" w:rsidRPr="00536CCE" w:rsidRDefault="00CC585F"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C1BBB" w14:textId="1987CE81" w:rsidR="007D3069" w:rsidRDefault="007D3069">
    <w:pPr>
      <w:pStyle w:val="Header"/>
    </w:pPr>
    <w:r>
      <w:rPr>
        <w:noProof/>
      </w:rPr>
      <mc:AlternateContent>
        <mc:Choice Requires="wps">
          <w:drawing>
            <wp:anchor distT="0" distB="0" distL="0" distR="0" simplePos="0" relativeHeight="251658241" behindDoc="0" locked="0" layoutInCell="1" allowOverlap="1" wp14:anchorId="0A09EB15" wp14:editId="157D2C91">
              <wp:simplePos x="635" y="635"/>
              <wp:positionH relativeFrom="page">
                <wp:align>center</wp:align>
              </wp:positionH>
              <wp:positionV relativeFrom="page">
                <wp:align>top</wp:align>
              </wp:positionV>
              <wp:extent cx="586105" cy="452755"/>
              <wp:effectExtent l="0" t="0" r="4445" b="4445"/>
              <wp:wrapNone/>
              <wp:docPr id="1599715805" name="Text Box 8"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4474CDC5" w14:textId="5006D974"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09EB15" id="_x0000_t202" coordsize="21600,21600" o:spt="202" path="m,l,21600r21600,l21600,xe">
              <v:stroke joinstyle="miter"/>
              <v:path gradientshapeok="t" o:connecttype="rect"/>
            </v:shapetype>
            <v:shape id="Text Box 8" o:spid="_x0000_s1026" type="#_x0000_t202" alt=" OFFICIAL" style="position:absolute;margin-left:0;margin-top:0;width:46.1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4474CDC5" w14:textId="5006D974"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00EDF" w14:textId="666484A2" w:rsidR="007D3069" w:rsidRPr="00CA6145" w:rsidRDefault="00CA6145" w:rsidP="00CA6145">
    <w:pPr>
      <w:pStyle w:val="Header-KeylineRight"/>
      <w:rPr>
        <w:b/>
        <w:bCs/>
      </w:rPr>
    </w:pPr>
    <w:r w:rsidRPr="00327C55">
      <w:rPr>
        <w:rStyle w:val="Strong"/>
        <w:b w:val="0"/>
        <w:bCs w:val="0"/>
      </w:rPr>
      <w:t>Methodological 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8D4A7" w14:textId="316975E8" w:rsidR="007D3069" w:rsidRDefault="007D3069">
    <w:pPr>
      <w:pStyle w:val="Header"/>
    </w:pPr>
    <w:r>
      <w:rPr>
        <w:noProof/>
      </w:rPr>
      <mc:AlternateContent>
        <mc:Choice Requires="wps">
          <w:drawing>
            <wp:anchor distT="0" distB="0" distL="0" distR="0" simplePos="0" relativeHeight="251658240" behindDoc="0" locked="0" layoutInCell="1" allowOverlap="1" wp14:anchorId="35DD19BA" wp14:editId="40E62008">
              <wp:simplePos x="635" y="635"/>
              <wp:positionH relativeFrom="page">
                <wp:align>center</wp:align>
              </wp:positionH>
              <wp:positionV relativeFrom="page">
                <wp:align>top</wp:align>
              </wp:positionV>
              <wp:extent cx="586105" cy="452755"/>
              <wp:effectExtent l="0" t="0" r="4445" b="4445"/>
              <wp:wrapNone/>
              <wp:docPr id="1685354356" name="Text Box 7"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0E580AE" w14:textId="0F867D50"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D19BA" id="_x0000_t202" coordsize="21600,21600" o:spt="202" path="m,l,21600r21600,l21600,xe">
              <v:stroke joinstyle="miter"/>
              <v:path gradientshapeok="t" o:connecttype="rect"/>
            </v:shapetype>
            <v:shape id="Text Box 7" o:spid="_x0000_s1028" type="#_x0000_t202" alt=" OFFICIAL" style="position:absolute;margin-left:0;margin-top:0;width:46.1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DmDg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au6GLqfg/1GYdyMOzbW75psfSW+fDMHC4Y50DR&#10;hic8pIKuojBalDTgfvzNH/ORd4xS0qFgKmpQ0ZSobwb3EbWVjPnnvMjx5ib3fjLMUd8DynCOL8Ly&#10;ZMa8oCZTOtCvKOd1LIQhZjiWq2iYzPswKBefAxfrdUpCGVkWtmZneYSOdEUuX/pX5uxIeMBNPcKk&#10;Jla+4X3IjX96uz4GZD8tJVI7EDkyjhJMax2fS9T4r/eUdX3Uq58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17RDmDgIAABwE&#10;AAAOAAAAAAAAAAAAAAAAAC4CAABkcnMvZTJvRG9jLnhtbFBLAQItABQABgAIAAAAIQBUk0h02gAA&#10;AAMBAAAPAAAAAAAAAAAAAAAAAGgEAABkcnMvZG93bnJldi54bWxQSwUGAAAAAAQABADzAAAAbwUA&#10;AAAA&#10;" filled="f" stroked="f">
              <v:textbox style="mso-fit-shape-to-text:t" inset="0,15pt,0,0">
                <w:txbxContent>
                  <w:p w14:paraId="50E580AE" w14:textId="0F867D50" w:rsidR="007D3069" w:rsidRPr="007D3069" w:rsidRDefault="007D3069" w:rsidP="007D3069">
                    <w:pPr>
                      <w:spacing w:after="0"/>
                      <w:rPr>
                        <w:rFonts w:ascii="Calibri" w:eastAsia="Calibri" w:hAnsi="Calibri" w:cs="Calibri"/>
                        <w:noProof/>
                        <w:color w:val="000000"/>
                        <w:sz w:val="24"/>
                        <w:szCs w:val="24"/>
                      </w:rPr>
                    </w:pPr>
                    <w:r w:rsidRPr="007D3069">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0B516A3"/>
    <w:multiLevelType w:val="multilevel"/>
    <w:tmpl w:val="5B9CEB48"/>
    <w:numStyleLink w:val="ListHeadings"/>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0" w15:restartNumberingAfterBreak="0">
    <w:nsid w:val="596A0C8C"/>
    <w:multiLevelType w:val="multilevel"/>
    <w:tmpl w:val="1FA8DC2A"/>
    <w:numStyleLink w:val="Numbering"/>
  </w:abstractNum>
  <w:abstractNum w:abstractNumId="2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6134636A"/>
    <w:multiLevelType w:val="multilevel"/>
    <w:tmpl w:val="1FA8DC2A"/>
    <w:numStyleLink w:val="Numbering"/>
  </w:abstractNum>
  <w:abstractNum w:abstractNumId="24" w15:restartNumberingAfterBreak="0">
    <w:nsid w:val="761B4A1B"/>
    <w:multiLevelType w:val="multilevel"/>
    <w:tmpl w:val="4F48000A"/>
    <w:numStyleLink w:val="Alphalist"/>
  </w:abstractNum>
  <w:num w:numId="1" w16cid:durableId="761410471">
    <w:abstractNumId w:val="0"/>
  </w:num>
  <w:num w:numId="2" w16cid:durableId="64838993">
    <w:abstractNumId w:val="22"/>
  </w:num>
  <w:num w:numId="3" w16cid:durableId="24908330">
    <w:abstractNumId w:val="6"/>
  </w:num>
  <w:num w:numId="4" w16cid:durableId="1679382658">
    <w:abstractNumId w:val="4"/>
  </w:num>
  <w:num w:numId="5" w16cid:durableId="3631103">
    <w:abstractNumId w:val="9"/>
  </w:num>
  <w:num w:numId="6" w16cid:durableId="13420056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2613359">
    <w:abstractNumId w:val="16"/>
  </w:num>
  <w:num w:numId="8" w16cid:durableId="1188442616">
    <w:abstractNumId w:val="17"/>
  </w:num>
  <w:num w:numId="9" w16cid:durableId="2005813208">
    <w:abstractNumId w:val="21"/>
  </w:num>
  <w:num w:numId="10" w16cid:durableId="6273178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9190236">
    <w:abstractNumId w:val="8"/>
  </w:num>
  <w:num w:numId="12" w16cid:durableId="1053888310">
    <w:abstractNumId w:val="23"/>
  </w:num>
  <w:num w:numId="13" w16cid:durableId="1057898366">
    <w:abstractNumId w:val="14"/>
  </w:num>
  <w:num w:numId="14" w16cid:durableId="199783756">
    <w:abstractNumId w:val="24"/>
  </w:num>
  <w:num w:numId="15" w16cid:durableId="833763890">
    <w:abstractNumId w:val="2"/>
  </w:num>
  <w:num w:numId="16" w16cid:durableId="389621261">
    <w:abstractNumId w:val="7"/>
  </w:num>
  <w:num w:numId="17" w16cid:durableId="719986584">
    <w:abstractNumId w:val="5"/>
  </w:num>
  <w:num w:numId="18" w16cid:durableId="2112778125">
    <w:abstractNumId w:val="12"/>
  </w:num>
  <w:num w:numId="19" w16cid:durableId="17104518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7941754">
    <w:abstractNumId w:val="18"/>
  </w:num>
  <w:num w:numId="21" w16cid:durableId="1101728228">
    <w:abstractNumId w:val="10"/>
  </w:num>
  <w:num w:numId="22" w16cid:durableId="1145856984">
    <w:abstractNumId w:val="3"/>
  </w:num>
  <w:num w:numId="23" w16cid:durableId="150760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9258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162262">
    <w:abstractNumId w:val="11"/>
  </w:num>
  <w:num w:numId="26" w16cid:durableId="2061173062">
    <w:abstractNumId w:val="1"/>
  </w:num>
  <w:num w:numId="27" w16cid:durableId="485777816">
    <w:abstractNumId w:val="19"/>
  </w:num>
  <w:num w:numId="28" w16cid:durableId="387413741">
    <w:abstractNumId w:val="15"/>
  </w:num>
  <w:num w:numId="29" w16cid:durableId="22013776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5F"/>
    <w:rsid w:val="00000075"/>
    <w:rsid w:val="00000F3C"/>
    <w:rsid w:val="00001B6D"/>
    <w:rsid w:val="0000268A"/>
    <w:rsid w:val="000027AD"/>
    <w:rsid w:val="00004489"/>
    <w:rsid w:val="00004F17"/>
    <w:rsid w:val="00005C79"/>
    <w:rsid w:val="00006E86"/>
    <w:rsid w:val="00007FDC"/>
    <w:rsid w:val="00010A3F"/>
    <w:rsid w:val="0001106D"/>
    <w:rsid w:val="00015277"/>
    <w:rsid w:val="00016EEB"/>
    <w:rsid w:val="000203F3"/>
    <w:rsid w:val="00023964"/>
    <w:rsid w:val="00023BD2"/>
    <w:rsid w:val="00023E79"/>
    <w:rsid w:val="000253C5"/>
    <w:rsid w:val="00026C04"/>
    <w:rsid w:val="000300AF"/>
    <w:rsid w:val="00030B90"/>
    <w:rsid w:val="00031784"/>
    <w:rsid w:val="00031ADC"/>
    <w:rsid w:val="000331E4"/>
    <w:rsid w:val="0003338D"/>
    <w:rsid w:val="00033619"/>
    <w:rsid w:val="00034833"/>
    <w:rsid w:val="00034CDA"/>
    <w:rsid w:val="000373EB"/>
    <w:rsid w:val="00041DD1"/>
    <w:rsid w:val="00042601"/>
    <w:rsid w:val="00045BB5"/>
    <w:rsid w:val="000472EA"/>
    <w:rsid w:val="00047894"/>
    <w:rsid w:val="00050536"/>
    <w:rsid w:val="00051141"/>
    <w:rsid w:val="0005151B"/>
    <w:rsid w:val="00054C34"/>
    <w:rsid w:val="00054C95"/>
    <w:rsid w:val="000561CF"/>
    <w:rsid w:val="0005774F"/>
    <w:rsid w:val="00062A44"/>
    <w:rsid w:val="00071879"/>
    <w:rsid w:val="00071DC6"/>
    <w:rsid w:val="000724AE"/>
    <w:rsid w:val="000732F1"/>
    <w:rsid w:val="000733B6"/>
    <w:rsid w:val="000734AD"/>
    <w:rsid w:val="0007389E"/>
    <w:rsid w:val="00076DEE"/>
    <w:rsid w:val="0007776A"/>
    <w:rsid w:val="00077A76"/>
    <w:rsid w:val="00077D41"/>
    <w:rsid w:val="0008037D"/>
    <w:rsid w:val="0008085A"/>
    <w:rsid w:val="00080C5C"/>
    <w:rsid w:val="00081DA2"/>
    <w:rsid w:val="0008260B"/>
    <w:rsid w:val="00084660"/>
    <w:rsid w:val="000849AC"/>
    <w:rsid w:val="00085FB9"/>
    <w:rsid w:val="000864CB"/>
    <w:rsid w:val="000868E9"/>
    <w:rsid w:val="0009019D"/>
    <w:rsid w:val="00091286"/>
    <w:rsid w:val="00093E9B"/>
    <w:rsid w:val="00097D25"/>
    <w:rsid w:val="000A0469"/>
    <w:rsid w:val="000A0889"/>
    <w:rsid w:val="000A0F08"/>
    <w:rsid w:val="000A115A"/>
    <w:rsid w:val="000A2186"/>
    <w:rsid w:val="000A38AA"/>
    <w:rsid w:val="000A4610"/>
    <w:rsid w:val="000B016B"/>
    <w:rsid w:val="000B0E77"/>
    <w:rsid w:val="000B2DA6"/>
    <w:rsid w:val="000B497F"/>
    <w:rsid w:val="000B4A72"/>
    <w:rsid w:val="000B5105"/>
    <w:rsid w:val="000B7E37"/>
    <w:rsid w:val="000C0A3D"/>
    <w:rsid w:val="000C2212"/>
    <w:rsid w:val="000C37ED"/>
    <w:rsid w:val="000C3893"/>
    <w:rsid w:val="000C5AF6"/>
    <w:rsid w:val="000C5C26"/>
    <w:rsid w:val="000C6B77"/>
    <w:rsid w:val="000D105D"/>
    <w:rsid w:val="000D147A"/>
    <w:rsid w:val="000D6519"/>
    <w:rsid w:val="000D6548"/>
    <w:rsid w:val="000D6824"/>
    <w:rsid w:val="000E250A"/>
    <w:rsid w:val="000E4233"/>
    <w:rsid w:val="000E43B0"/>
    <w:rsid w:val="000E5B19"/>
    <w:rsid w:val="000F0F76"/>
    <w:rsid w:val="000F1941"/>
    <w:rsid w:val="000F4488"/>
    <w:rsid w:val="000F760F"/>
    <w:rsid w:val="001001C1"/>
    <w:rsid w:val="00100FAB"/>
    <w:rsid w:val="00102A15"/>
    <w:rsid w:val="00102C2F"/>
    <w:rsid w:val="00103707"/>
    <w:rsid w:val="0011015C"/>
    <w:rsid w:val="00110706"/>
    <w:rsid w:val="00110BB1"/>
    <w:rsid w:val="001113AA"/>
    <w:rsid w:val="0011217E"/>
    <w:rsid w:val="00112E8F"/>
    <w:rsid w:val="00113D3A"/>
    <w:rsid w:val="001163A3"/>
    <w:rsid w:val="001169BC"/>
    <w:rsid w:val="00116FCF"/>
    <w:rsid w:val="0011743B"/>
    <w:rsid w:val="0011792B"/>
    <w:rsid w:val="00120792"/>
    <w:rsid w:val="0012469A"/>
    <w:rsid w:val="001249F6"/>
    <w:rsid w:val="00124B5A"/>
    <w:rsid w:val="001268BC"/>
    <w:rsid w:val="00132F56"/>
    <w:rsid w:val="00136583"/>
    <w:rsid w:val="0013722E"/>
    <w:rsid w:val="00137FAB"/>
    <w:rsid w:val="00140D05"/>
    <w:rsid w:val="00141707"/>
    <w:rsid w:val="001442D0"/>
    <w:rsid w:val="00144992"/>
    <w:rsid w:val="00147C26"/>
    <w:rsid w:val="00154E0D"/>
    <w:rsid w:val="00155BAF"/>
    <w:rsid w:val="001600E9"/>
    <w:rsid w:val="00160FEC"/>
    <w:rsid w:val="001610E5"/>
    <w:rsid w:val="00161B6D"/>
    <w:rsid w:val="00161BC8"/>
    <w:rsid w:val="00165D2F"/>
    <w:rsid w:val="00166AAF"/>
    <w:rsid w:val="001671B4"/>
    <w:rsid w:val="001714F3"/>
    <w:rsid w:val="00173170"/>
    <w:rsid w:val="00173D54"/>
    <w:rsid w:val="0017409E"/>
    <w:rsid w:val="001754B8"/>
    <w:rsid w:val="00175926"/>
    <w:rsid w:val="00176BBE"/>
    <w:rsid w:val="00177504"/>
    <w:rsid w:val="00177C1C"/>
    <w:rsid w:val="00186AF7"/>
    <w:rsid w:val="001875A1"/>
    <w:rsid w:val="00187F05"/>
    <w:rsid w:val="001902A9"/>
    <w:rsid w:val="001928AE"/>
    <w:rsid w:val="001954B8"/>
    <w:rsid w:val="001957BF"/>
    <w:rsid w:val="001A037F"/>
    <w:rsid w:val="001A0D77"/>
    <w:rsid w:val="001A196A"/>
    <w:rsid w:val="001A1D95"/>
    <w:rsid w:val="001A2565"/>
    <w:rsid w:val="001A25D3"/>
    <w:rsid w:val="001A7CE7"/>
    <w:rsid w:val="001B1762"/>
    <w:rsid w:val="001B17AC"/>
    <w:rsid w:val="001B3664"/>
    <w:rsid w:val="001B4B12"/>
    <w:rsid w:val="001B588D"/>
    <w:rsid w:val="001B667D"/>
    <w:rsid w:val="001C0DFC"/>
    <w:rsid w:val="001C22A1"/>
    <w:rsid w:val="001C35B8"/>
    <w:rsid w:val="001C56E4"/>
    <w:rsid w:val="001C7835"/>
    <w:rsid w:val="001C7C14"/>
    <w:rsid w:val="001D1701"/>
    <w:rsid w:val="001D2EDA"/>
    <w:rsid w:val="001D3E16"/>
    <w:rsid w:val="001D4050"/>
    <w:rsid w:val="001D7D9B"/>
    <w:rsid w:val="001E0F96"/>
    <w:rsid w:val="001E1F63"/>
    <w:rsid w:val="001E4897"/>
    <w:rsid w:val="001E7054"/>
    <w:rsid w:val="001E775B"/>
    <w:rsid w:val="001F0669"/>
    <w:rsid w:val="001F13C1"/>
    <w:rsid w:val="001F1E9A"/>
    <w:rsid w:val="001F255C"/>
    <w:rsid w:val="001F446D"/>
    <w:rsid w:val="001F4E0A"/>
    <w:rsid w:val="001F553E"/>
    <w:rsid w:val="001F5C73"/>
    <w:rsid w:val="001F6B0A"/>
    <w:rsid w:val="00200C9C"/>
    <w:rsid w:val="00201320"/>
    <w:rsid w:val="0020204A"/>
    <w:rsid w:val="00205ED5"/>
    <w:rsid w:val="00206214"/>
    <w:rsid w:val="00206734"/>
    <w:rsid w:val="002112DB"/>
    <w:rsid w:val="002112EC"/>
    <w:rsid w:val="002116AE"/>
    <w:rsid w:val="00211F5B"/>
    <w:rsid w:val="00215650"/>
    <w:rsid w:val="00215F7C"/>
    <w:rsid w:val="00220B02"/>
    <w:rsid w:val="00221800"/>
    <w:rsid w:val="00221AB7"/>
    <w:rsid w:val="00221BD5"/>
    <w:rsid w:val="00222F69"/>
    <w:rsid w:val="002262B8"/>
    <w:rsid w:val="00227712"/>
    <w:rsid w:val="00235D5A"/>
    <w:rsid w:val="002362BC"/>
    <w:rsid w:val="002365D3"/>
    <w:rsid w:val="002373CD"/>
    <w:rsid w:val="002423B8"/>
    <w:rsid w:val="002431C7"/>
    <w:rsid w:val="002436BC"/>
    <w:rsid w:val="00243B7C"/>
    <w:rsid w:val="00243C6E"/>
    <w:rsid w:val="002457DE"/>
    <w:rsid w:val="00246435"/>
    <w:rsid w:val="00246BCF"/>
    <w:rsid w:val="002470A1"/>
    <w:rsid w:val="00251245"/>
    <w:rsid w:val="00251354"/>
    <w:rsid w:val="0025176F"/>
    <w:rsid w:val="00251A34"/>
    <w:rsid w:val="00251B91"/>
    <w:rsid w:val="00251CA2"/>
    <w:rsid w:val="00253E7E"/>
    <w:rsid w:val="00255D02"/>
    <w:rsid w:val="00255D2F"/>
    <w:rsid w:val="00257005"/>
    <w:rsid w:val="002601BB"/>
    <w:rsid w:val="00260C0B"/>
    <w:rsid w:val="00262EC5"/>
    <w:rsid w:val="002645F1"/>
    <w:rsid w:val="00265918"/>
    <w:rsid w:val="00267244"/>
    <w:rsid w:val="00270285"/>
    <w:rsid w:val="00270834"/>
    <w:rsid w:val="00270963"/>
    <w:rsid w:val="00272DE4"/>
    <w:rsid w:val="00273E86"/>
    <w:rsid w:val="002745C2"/>
    <w:rsid w:val="00276FAD"/>
    <w:rsid w:val="00277BE8"/>
    <w:rsid w:val="00280418"/>
    <w:rsid w:val="002814E6"/>
    <w:rsid w:val="00281A54"/>
    <w:rsid w:val="00282AE5"/>
    <w:rsid w:val="0028534B"/>
    <w:rsid w:val="002859F7"/>
    <w:rsid w:val="002870E2"/>
    <w:rsid w:val="00287114"/>
    <w:rsid w:val="00290CD0"/>
    <w:rsid w:val="00291D63"/>
    <w:rsid w:val="00292861"/>
    <w:rsid w:val="002936B4"/>
    <w:rsid w:val="002951E6"/>
    <w:rsid w:val="00295330"/>
    <w:rsid w:val="002A1350"/>
    <w:rsid w:val="002A2F41"/>
    <w:rsid w:val="002A305D"/>
    <w:rsid w:val="002A479A"/>
    <w:rsid w:val="002A605B"/>
    <w:rsid w:val="002A767D"/>
    <w:rsid w:val="002B0577"/>
    <w:rsid w:val="002B298D"/>
    <w:rsid w:val="002B679B"/>
    <w:rsid w:val="002C1581"/>
    <w:rsid w:val="002C2034"/>
    <w:rsid w:val="002C5322"/>
    <w:rsid w:val="002C6D4C"/>
    <w:rsid w:val="002C797E"/>
    <w:rsid w:val="002C7DCC"/>
    <w:rsid w:val="002D0308"/>
    <w:rsid w:val="002D0321"/>
    <w:rsid w:val="002D133B"/>
    <w:rsid w:val="002D188D"/>
    <w:rsid w:val="002D50CB"/>
    <w:rsid w:val="002D5C2F"/>
    <w:rsid w:val="002E2936"/>
    <w:rsid w:val="002E34FD"/>
    <w:rsid w:val="002E3F19"/>
    <w:rsid w:val="002E4AE5"/>
    <w:rsid w:val="002E51D2"/>
    <w:rsid w:val="002E6635"/>
    <w:rsid w:val="002E7A0E"/>
    <w:rsid w:val="002E7EFA"/>
    <w:rsid w:val="002F1779"/>
    <w:rsid w:val="002F1C1A"/>
    <w:rsid w:val="002F6386"/>
    <w:rsid w:val="002F6AA8"/>
    <w:rsid w:val="00301F2A"/>
    <w:rsid w:val="00303704"/>
    <w:rsid w:val="00305171"/>
    <w:rsid w:val="003124C5"/>
    <w:rsid w:val="003138D9"/>
    <w:rsid w:val="00313BC5"/>
    <w:rsid w:val="00314572"/>
    <w:rsid w:val="00314BC7"/>
    <w:rsid w:val="00316C51"/>
    <w:rsid w:val="00316E33"/>
    <w:rsid w:val="00316F3F"/>
    <w:rsid w:val="00320929"/>
    <w:rsid w:val="0032179D"/>
    <w:rsid w:val="00322213"/>
    <w:rsid w:val="00322987"/>
    <w:rsid w:val="00322F72"/>
    <w:rsid w:val="003233FA"/>
    <w:rsid w:val="00323400"/>
    <w:rsid w:val="003241F1"/>
    <w:rsid w:val="00325594"/>
    <w:rsid w:val="00326A36"/>
    <w:rsid w:val="00327C55"/>
    <w:rsid w:val="00327CB6"/>
    <w:rsid w:val="003345E9"/>
    <w:rsid w:val="00336356"/>
    <w:rsid w:val="00336ECB"/>
    <w:rsid w:val="00340820"/>
    <w:rsid w:val="00340E82"/>
    <w:rsid w:val="003433BB"/>
    <w:rsid w:val="003446D9"/>
    <w:rsid w:val="00344E53"/>
    <w:rsid w:val="0034537B"/>
    <w:rsid w:val="0034680A"/>
    <w:rsid w:val="0035019C"/>
    <w:rsid w:val="00350B50"/>
    <w:rsid w:val="00354696"/>
    <w:rsid w:val="0035519A"/>
    <w:rsid w:val="003559CC"/>
    <w:rsid w:val="003569F9"/>
    <w:rsid w:val="003601AF"/>
    <w:rsid w:val="0036059A"/>
    <w:rsid w:val="003606BF"/>
    <w:rsid w:val="00361AE0"/>
    <w:rsid w:val="003628CE"/>
    <w:rsid w:val="00362D27"/>
    <w:rsid w:val="00362F8C"/>
    <w:rsid w:val="00363791"/>
    <w:rsid w:val="00363FF8"/>
    <w:rsid w:val="003640E1"/>
    <w:rsid w:val="00366C27"/>
    <w:rsid w:val="00371EA9"/>
    <w:rsid w:val="003733F3"/>
    <w:rsid w:val="0037560A"/>
    <w:rsid w:val="00376491"/>
    <w:rsid w:val="0037721D"/>
    <w:rsid w:val="0037768B"/>
    <w:rsid w:val="0038062D"/>
    <w:rsid w:val="003807FD"/>
    <w:rsid w:val="0038102A"/>
    <w:rsid w:val="003833B4"/>
    <w:rsid w:val="00383EFB"/>
    <w:rsid w:val="003869B2"/>
    <w:rsid w:val="00387A8E"/>
    <w:rsid w:val="003902CD"/>
    <w:rsid w:val="003920E3"/>
    <w:rsid w:val="003952BF"/>
    <w:rsid w:val="003954AE"/>
    <w:rsid w:val="00395667"/>
    <w:rsid w:val="00395C8C"/>
    <w:rsid w:val="00396BBB"/>
    <w:rsid w:val="00396F2A"/>
    <w:rsid w:val="003A11B5"/>
    <w:rsid w:val="003A4307"/>
    <w:rsid w:val="003A490D"/>
    <w:rsid w:val="003A743E"/>
    <w:rsid w:val="003A777C"/>
    <w:rsid w:val="003A7879"/>
    <w:rsid w:val="003A78C3"/>
    <w:rsid w:val="003A7ADE"/>
    <w:rsid w:val="003B198B"/>
    <w:rsid w:val="003B2045"/>
    <w:rsid w:val="003B2A34"/>
    <w:rsid w:val="003B2FD4"/>
    <w:rsid w:val="003B3597"/>
    <w:rsid w:val="003B4447"/>
    <w:rsid w:val="003B4F07"/>
    <w:rsid w:val="003B6E2C"/>
    <w:rsid w:val="003B76E1"/>
    <w:rsid w:val="003B7DB1"/>
    <w:rsid w:val="003C01D4"/>
    <w:rsid w:val="003C0BB3"/>
    <w:rsid w:val="003C0C83"/>
    <w:rsid w:val="003C12B5"/>
    <w:rsid w:val="003C2CC3"/>
    <w:rsid w:val="003C69BF"/>
    <w:rsid w:val="003C6DDF"/>
    <w:rsid w:val="003D09EE"/>
    <w:rsid w:val="003D233B"/>
    <w:rsid w:val="003D23A3"/>
    <w:rsid w:val="003D2DFF"/>
    <w:rsid w:val="003D35ED"/>
    <w:rsid w:val="003D5293"/>
    <w:rsid w:val="003D5856"/>
    <w:rsid w:val="003D71AF"/>
    <w:rsid w:val="003E056A"/>
    <w:rsid w:val="003E0F4B"/>
    <w:rsid w:val="003E2347"/>
    <w:rsid w:val="003E3092"/>
    <w:rsid w:val="003E360A"/>
    <w:rsid w:val="003E6055"/>
    <w:rsid w:val="003E6D0C"/>
    <w:rsid w:val="003E6DF1"/>
    <w:rsid w:val="003E7F35"/>
    <w:rsid w:val="003F58F6"/>
    <w:rsid w:val="003F629D"/>
    <w:rsid w:val="003F63DE"/>
    <w:rsid w:val="003F6F1A"/>
    <w:rsid w:val="003F70C3"/>
    <w:rsid w:val="0040057C"/>
    <w:rsid w:val="0040060F"/>
    <w:rsid w:val="00400FE3"/>
    <w:rsid w:val="00404E4F"/>
    <w:rsid w:val="00405AE1"/>
    <w:rsid w:val="004064F7"/>
    <w:rsid w:val="00415A4B"/>
    <w:rsid w:val="00416953"/>
    <w:rsid w:val="00417C82"/>
    <w:rsid w:val="00417EC2"/>
    <w:rsid w:val="00420F0E"/>
    <w:rsid w:val="004219CB"/>
    <w:rsid w:val="0042339A"/>
    <w:rsid w:val="00423B15"/>
    <w:rsid w:val="00423FDA"/>
    <w:rsid w:val="004246EC"/>
    <w:rsid w:val="004246FA"/>
    <w:rsid w:val="004248AA"/>
    <w:rsid w:val="00424CB8"/>
    <w:rsid w:val="0042508F"/>
    <w:rsid w:val="00425704"/>
    <w:rsid w:val="0042660B"/>
    <w:rsid w:val="0043044C"/>
    <w:rsid w:val="00431304"/>
    <w:rsid w:val="00431DBE"/>
    <w:rsid w:val="0043326D"/>
    <w:rsid w:val="00433CEF"/>
    <w:rsid w:val="00437055"/>
    <w:rsid w:val="004379C2"/>
    <w:rsid w:val="004400E8"/>
    <w:rsid w:val="0044109E"/>
    <w:rsid w:val="00446A15"/>
    <w:rsid w:val="0044755D"/>
    <w:rsid w:val="00450442"/>
    <w:rsid w:val="00450C80"/>
    <w:rsid w:val="00451C2B"/>
    <w:rsid w:val="00453531"/>
    <w:rsid w:val="0045392C"/>
    <w:rsid w:val="004544D6"/>
    <w:rsid w:val="0045479E"/>
    <w:rsid w:val="004612DC"/>
    <w:rsid w:val="00461CE9"/>
    <w:rsid w:val="00462407"/>
    <w:rsid w:val="004631DD"/>
    <w:rsid w:val="004635FD"/>
    <w:rsid w:val="00467900"/>
    <w:rsid w:val="00470129"/>
    <w:rsid w:val="00470601"/>
    <w:rsid w:val="0047152E"/>
    <w:rsid w:val="004728A0"/>
    <w:rsid w:val="004734E7"/>
    <w:rsid w:val="004742DD"/>
    <w:rsid w:val="00474C1F"/>
    <w:rsid w:val="004750A8"/>
    <w:rsid w:val="00475231"/>
    <w:rsid w:val="004764FD"/>
    <w:rsid w:val="00476EEB"/>
    <w:rsid w:val="00481757"/>
    <w:rsid w:val="00481D0A"/>
    <w:rsid w:val="00482FE5"/>
    <w:rsid w:val="00484E96"/>
    <w:rsid w:val="00486BED"/>
    <w:rsid w:val="004911C3"/>
    <w:rsid w:val="00491627"/>
    <w:rsid w:val="00491CAB"/>
    <w:rsid w:val="00493A04"/>
    <w:rsid w:val="00496700"/>
    <w:rsid w:val="004A2FB8"/>
    <w:rsid w:val="004A48EB"/>
    <w:rsid w:val="004A5586"/>
    <w:rsid w:val="004A642C"/>
    <w:rsid w:val="004A726F"/>
    <w:rsid w:val="004B09E9"/>
    <w:rsid w:val="004B1531"/>
    <w:rsid w:val="004B5BEF"/>
    <w:rsid w:val="004B609E"/>
    <w:rsid w:val="004C168B"/>
    <w:rsid w:val="004C34D2"/>
    <w:rsid w:val="004C4823"/>
    <w:rsid w:val="004C48FD"/>
    <w:rsid w:val="004C64F3"/>
    <w:rsid w:val="004C6A53"/>
    <w:rsid w:val="004C6E12"/>
    <w:rsid w:val="004D08E4"/>
    <w:rsid w:val="004D0BA8"/>
    <w:rsid w:val="004D4284"/>
    <w:rsid w:val="004E081F"/>
    <w:rsid w:val="004E082B"/>
    <w:rsid w:val="004E1233"/>
    <w:rsid w:val="004E2253"/>
    <w:rsid w:val="004E24C5"/>
    <w:rsid w:val="004E28C6"/>
    <w:rsid w:val="004E4D80"/>
    <w:rsid w:val="004E65B3"/>
    <w:rsid w:val="004E6DE1"/>
    <w:rsid w:val="004E75D8"/>
    <w:rsid w:val="004E7A5D"/>
    <w:rsid w:val="004F0E96"/>
    <w:rsid w:val="004F10E0"/>
    <w:rsid w:val="004F12A5"/>
    <w:rsid w:val="004F138F"/>
    <w:rsid w:val="004F2D0A"/>
    <w:rsid w:val="004F420C"/>
    <w:rsid w:val="004F5031"/>
    <w:rsid w:val="004F54AC"/>
    <w:rsid w:val="004F6036"/>
    <w:rsid w:val="00500123"/>
    <w:rsid w:val="00500144"/>
    <w:rsid w:val="0050082E"/>
    <w:rsid w:val="005050E8"/>
    <w:rsid w:val="0050670B"/>
    <w:rsid w:val="00507BDF"/>
    <w:rsid w:val="00507F12"/>
    <w:rsid w:val="0051198C"/>
    <w:rsid w:val="00511B29"/>
    <w:rsid w:val="00511D51"/>
    <w:rsid w:val="005123C7"/>
    <w:rsid w:val="005124ED"/>
    <w:rsid w:val="005141E8"/>
    <w:rsid w:val="00516A89"/>
    <w:rsid w:val="00517257"/>
    <w:rsid w:val="005179CD"/>
    <w:rsid w:val="005200A1"/>
    <w:rsid w:val="00522CF5"/>
    <w:rsid w:val="00524687"/>
    <w:rsid w:val="0052468D"/>
    <w:rsid w:val="00526C99"/>
    <w:rsid w:val="00526D5B"/>
    <w:rsid w:val="00527A18"/>
    <w:rsid w:val="00531E9E"/>
    <w:rsid w:val="0053251D"/>
    <w:rsid w:val="0053553F"/>
    <w:rsid w:val="00536EB8"/>
    <w:rsid w:val="00540B70"/>
    <w:rsid w:val="005413CA"/>
    <w:rsid w:val="00543C0F"/>
    <w:rsid w:val="00546DAC"/>
    <w:rsid w:val="00550A1B"/>
    <w:rsid w:val="00550C99"/>
    <w:rsid w:val="00551542"/>
    <w:rsid w:val="005518BE"/>
    <w:rsid w:val="00551C08"/>
    <w:rsid w:val="00552625"/>
    <w:rsid w:val="00553413"/>
    <w:rsid w:val="00555AB2"/>
    <w:rsid w:val="00555EF4"/>
    <w:rsid w:val="00555F73"/>
    <w:rsid w:val="005566A4"/>
    <w:rsid w:val="0055677D"/>
    <w:rsid w:val="00560FE5"/>
    <w:rsid w:val="00561129"/>
    <w:rsid w:val="00562410"/>
    <w:rsid w:val="00563047"/>
    <w:rsid w:val="00563D75"/>
    <w:rsid w:val="005641A5"/>
    <w:rsid w:val="00564B39"/>
    <w:rsid w:val="005666F1"/>
    <w:rsid w:val="00566D4E"/>
    <w:rsid w:val="00571371"/>
    <w:rsid w:val="00571C54"/>
    <w:rsid w:val="00572144"/>
    <w:rsid w:val="0057355D"/>
    <w:rsid w:val="005754AB"/>
    <w:rsid w:val="00582544"/>
    <w:rsid w:val="005826F4"/>
    <w:rsid w:val="00583052"/>
    <w:rsid w:val="0058369E"/>
    <w:rsid w:val="005843C1"/>
    <w:rsid w:val="00585395"/>
    <w:rsid w:val="005879ED"/>
    <w:rsid w:val="00587D3A"/>
    <w:rsid w:val="00587F26"/>
    <w:rsid w:val="00590D09"/>
    <w:rsid w:val="005910CD"/>
    <w:rsid w:val="0059156A"/>
    <w:rsid w:val="00591F8F"/>
    <w:rsid w:val="005928C0"/>
    <w:rsid w:val="00593314"/>
    <w:rsid w:val="0059344C"/>
    <w:rsid w:val="0059368E"/>
    <w:rsid w:val="00593BF5"/>
    <w:rsid w:val="00594496"/>
    <w:rsid w:val="005956D3"/>
    <w:rsid w:val="00595CC7"/>
    <w:rsid w:val="00596365"/>
    <w:rsid w:val="005965BC"/>
    <w:rsid w:val="0059728E"/>
    <w:rsid w:val="005A15CC"/>
    <w:rsid w:val="005A26A0"/>
    <w:rsid w:val="005A2DB9"/>
    <w:rsid w:val="005A35F6"/>
    <w:rsid w:val="005A4A73"/>
    <w:rsid w:val="005A63EA"/>
    <w:rsid w:val="005A6501"/>
    <w:rsid w:val="005A7E78"/>
    <w:rsid w:val="005B03ED"/>
    <w:rsid w:val="005B0F27"/>
    <w:rsid w:val="005B1776"/>
    <w:rsid w:val="005B1BA3"/>
    <w:rsid w:val="005B1D03"/>
    <w:rsid w:val="005B24AD"/>
    <w:rsid w:val="005B32FB"/>
    <w:rsid w:val="005B33D2"/>
    <w:rsid w:val="005B3C8C"/>
    <w:rsid w:val="005B5FDB"/>
    <w:rsid w:val="005B6DA4"/>
    <w:rsid w:val="005B7FE4"/>
    <w:rsid w:val="005C05E0"/>
    <w:rsid w:val="005C0AF7"/>
    <w:rsid w:val="005C1A6C"/>
    <w:rsid w:val="005C316A"/>
    <w:rsid w:val="005C37E0"/>
    <w:rsid w:val="005C4002"/>
    <w:rsid w:val="005C54B9"/>
    <w:rsid w:val="005C5A1C"/>
    <w:rsid w:val="005C6618"/>
    <w:rsid w:val="005C784D"/>
    <w:rsid w:val="005D0189"/>
    <w:rsid w:val="005D0B64"/>
    <w:rsid w:val="005D1A7F"/>
    <w:rsid w:val="005D2250"/>
    <w:rsid w:val="005D2D29"/>
    <w:rsid w:val="005D3F0E"/>
    <w:rsid w:val="005D4F1D"/>
    <w:rsid w:val="005D7221"/>
    <w:rsid w:val="005E2277"/>
    <w:rsid w:val="005E4470"/>
    <w:rsid w:val="005E4E03"/>
    <w:rsid w:val="005E5794"/>
    <w:rsid w:val="005E5E68"/>
    <w:rsid w:val="005E782F"/>
    <w:rsid w:val="005E7B6B"/>
    <w:rsid w:val="005F272B"/>
    <w:rsid w:val="005F3E8E"/>
    <w:rsid w:val="005F52F6"/>
    <w:rsid w:val="005F54A8"/>
    <w:rsid w:val="005F7065"/>
    <w:rsid w:val="00600403"/>
    <w:rsid w:val="00600408"/>
    <w:rsid w:val="00603FD5"/>
    <w:rsid w:val="00607DA5"/>
    <w:rsid w:val="00607F03"/>
    <w:rsid w:val="00610627"/>
    <w:rsid w:val="00610F6C"/>
    <w:rsid w:val="0061263F"/>
    <w:rsid w:val="00612A94"/>
    <w:rsid w:val="0061495E"/>
    <w:rsid w:val="00615B77"/>
    <w:rsid w:val="00615FA2"/>
    <w:rsid w:val="00616DB9"/>
    <w:rsid w:val="00616DC8"/>
    <w:rsid w:val="00620548"/>
    <w:rsid w:val="00620F37"/>
    <w:rsid w:val="00621DD5"/>
    <w:rsid w:val="00624B90"/>
    <w:rsid w:val="00624DF8"/>
    <w:rsid w:val="006251C0"/>
    <w:rsid w:val="00627023"/>
    <w:rsid w:val="00630E01"/>
    <w:rsid w:val="00630F02"/>
    <w:rsid w:val="00641875"/>
    <w:rsid w:val="00642085"/>
    <w:rsid w:val="006475BD"/>
    <w:rsid w:val="006527FF"/>
    <w:rsid w:val="006538CA"/>
    <w:rsid w:val="00656A8A"/>
    <w:rsid w:val="00662209"/>
    <w:rsid w:val="00665793"/>
    <w:rsid w:val="006662C2"/>
    <w:rsid w:val="00674ED8"/>
    <w:rsid w:val="00675F7D"/>
    <w:rsid w:val="006777CE"/>
    <w:rsid w:val="00681434"/>
    <w:rsid w:val="00682925"/>
    <w:rsid w:val="006841A5"/>
    <w:rsid w:val="00686D2E"/>
    <w:rsid w:val="0068724F"/>
    <w:rsid w:val="0069005E"/>
    <w:rsid w:val="00692873"/>
    <w:rsid w:val="0069640E"/>
    <w:rsid w:val="00697807"/>
    <w:rsid w:val="006A0D00"/>
    <w:rsid w:val="006A1032"/>
    <w:rsid w:val="006A1D22"/>
    <w:rsid w:val="006A1DEF"/>
    <w:rsid w:val="006A4A4B"/>
    <w:rsid w:val="006A6AB5"/>
    <w:rsid w:val="006A7069"/>
    <w:rsid w:val="006A71CF"/>
    <w:rsid w:val="006A755D"/>
    <w:rsid w:val="006B0611"/>
    <w:rsid w:val="006B0733"/>
    <w:rsid w:val="006B637E"/>
    <w:rsid w:val="006C0D21"/>
    <w:rsid w:val="006C280A"/>
    <w:rsid w:val="006C29F0"/>
    <w:rsid w:val="006C36D5"/>
    <w:rsid w:val="006C3A68"/>
    <w:rsid w:val="006C44F6"/>
    <w:rsid w:val="006C4AF4"/>
    <w:rsid w:val="006C4C82"/>
    <w:rsid w:val="006C69B7"/>
    <w:rsid w:val="006C73BC"/>
    <w:rsid w:val="006D0489"/>
    <w:rsid w:val="006D095B"/>
    <w:rsid w:val="006D0B35"/>
    <w:rsid w:val="006D36E8"/>
    <w:rsid w:val="006D3F2F"/>
    <w:rsid w:val="006D4212"/>
    <w:rsid w:val="006D437A"/>
    <w:rsid w:val="006D4F09"/>
    <w:rsid w:val="006D535F"/>
    <w:rsid w:val="006D53F0"/>
    <w:rsid w:val="006D544F"/>
    <w:rsid w:val="006D5F4F"/>
    <w:rsid w:val="006D6EE0"/>
    <w:rsid w:val="006E0305"/>
    <w:rsid w:val="006E0B42"/>
    <w:rsid w:val="006E1444"/>
    <w:rsid w:val="006E18FD"/>
    <w:rsid w:val="006E20CC"/>
    <w:rsid w:val="006E3536"/>
    <w:rsid w:val="006E53ED"/>
    <w:rsid w:val="006E5560"/>
    <w:rsid w:val="006F3B8F"/>
    <w:rsid w:val="006F3DDC"/>
    <w:rsid w:val="006F75F9"/>
    <w:rsid w:val="006F7F81"/>
    <w:rsid w:val="00701100"/>
    <w:rsid w:val="007028FF"/>
    <w:rsid w:val="00704ED6"/>
    <w:rsid w:val="00705AD2"/>
    <w:rsid w:val="00706882"/>
    <w:rsid w:val="007105F9"/>
    <w:rsid w:val="0071062F"/>
    <w:rsid w:val="00714488"/>
    <w:rsid w:val="00714C61"/>
    <w:rsid w:val="007157E8"/>
    <w:rsid w:val="007158C6"/>
    <w:rsid w:val="00720507"/>
    <w:rsid w:val="00720677"/>
    <w:rsid w:val="00720EF1"/>
    <w:rsid w:val="007215EF"/>
    <w:rsid w:val="007220D4"/>
    <w:rsid w:val="00722320"/>
    <w:rsid w:val="00724350"/>
    <w:rsid w:val="007301C9"/>
    <w:rsid w:val="0073089D"/>
    <w:rsid w:val="00730AA5"/>
    <w:rsid w:val="00730B0E"/>
    <w:rsid w:val="00732760"/>
    <w:rsid w:val="00732BF8"/>
    <w:rsid w:val="007373F6"/>
    <w:rsid w:val="00741EE7"/>
    <w:rsid w:val="00742F0D"/>
    <w:rsid w:val="00743548"/>
    <w:rsid w:val="00744120"/>
    <w:rsid w:val="0074419E"/>
    <w:rsid w:val="007454B0"/>
    <w:rsid w:val="0074762A"/>
    <w:rsid w:val="0075202B"/>
    <w:rsid w:val="0075386F"/>
    <w:rsid w:val="0075573D"/>
    <w:rsid w:val="007558E2"/>
    <w:rsid w:val="00755912"/>
    <w:rsid w:val="007564A3"/>
    <w:rsid w:val="00756CCA"/>
    <w:rsid w:val="00760304"/>
    <w:rsid w:val="00760E1B"/>
    <w:rsid w:val="00761AC5"/>
    <w:rsid w:val="00761B24"/>
    <w:rsid w:val="00762F69"/>
    <w:rsid w:val="00764FE1"/>
    <w:rsid w:val="0076543A"/>
    <w:rsid w:val="007655F3"/>
    <w:rsid w:val="00765981"/>
    <w:rsid w:val="00765C3C"/>
    <w:rsid w:val="007669DE"/>
    <w:rsid w:val="00767BFA"/>
    <w:rsid w:val="00767EAE"/>
    <w:rsid w:val="00767F1F"/>
    <w:rsid w:val="007705B5"/>
    <w:rsid w:val="00770DB0"/>
    <w:rsid w:val="00773DD0"/>
    <w:rsid w:val="00774267"/>
    <w:rsid w:val="00775165"/>
    <w:rsid w:val="00777B06"/>
    <w:rsid w:val="007820D9"/>
    <w:rsid w:val="00783383"/>
    <w:rsid w:val="00783AD7"/>
    <w:rsid w:val="0078533C"/>
    <w:rsid w:val="00786560"/>
    <w:rsid w:val="007878C0"/>
    <w:rsid w:val="0079613C"/>
    <w:rsid w:val="00796A33"/>
    <w:rsid w:val="007974FE"/>
    <w:rsid w:val="007977D3"/>
    <w:rsid w:val="007A0363"/>
    <w:rsid w:val="007A083C"/>
    <w:rsid w:val="007A0949"/>
    <w:rsid w:val="007A0A93"/>
    <w:rsid w:val="007A10B9"/>
    <w:rsid w:val="007A170F"/>
    <w:rsid w:val="007A23BC"/>
    <w:rsid w:val="007A3FB9"/>
    <w:rsid w:val="007A59DA"/>
    <w:rsid w:val="007A747C"/>
    <w:rsid w:val="007B5C06"/>
    <w:rsid w:val="007B5DA1"/>
    <w:rsid w:val="007C08E8"/>
    <w:rsid w:val="007C1014"/>
    <w:rsid w:val="007C1082"/>
    <w:rsid w:val="007C130F"/>
    <w:rsid w:val="007C1497"/>
    <w:rsid w:val="007C3475"/>
    <w:rsid w:val="007C5372"/>
    <w:rsid w:val="007D1569"/>
    <w:rsid w:val="007D186F"/>
    <w:rsid w:val="007D20EE"/>
    <w:rsid w:val="007D25EB"/>
    <w:rsid w:val="007D3069"/>
    <w:rsid w:val="007D5CD7"/>
    <w:rsid w:val="007D5DF3"/>
    <w:rsid w:val="007D7324"/>
    <w:rsid w:val="007E1A38"/>
    <w:rsid w:val="007E235A"/>
    <w:rsid w:val="007E5B66"/>
    <w:rsid w:val="007E7487"/>
    <w:rsid w:val="007E7687"/>
    <w:rsid w:val="007F084A"/>
    <w:rsid w:val="007F16D7"/>
    <w:rsid w:val="007F5693"/>
    <w:rsid w:val="007F6F12"/>
    <w:rsid w:val="00800A82"/>
    <w:rsid w:val="008017BC"/>
    <w:rsid w:val="008023C2"/>
    <w:rsid w:val="00802B7A"/>
    <w:rsid w:val="0080322B"/>
    <w:rsid w:val="00803530"/>
    <w:rsid w:val="008035C3"/>
    <w:rsid w:val="008037BC"/>
    <w:rsid w:val="00803DDC"/>
    <w:rsid w:val="00803F26"/>
    <w:rsid w:val="00804B8B"/>
    <w:rsid w:val="0080601A"/>
    <w:rsid w:val="00806F63"/>
    <w:rsid w:val="008071F4"/>
    <w:rsid w:val="00807437"/>
    <w:rsid w:val="008076E4"/>
    <w:rsid w:val="00807A32"/>
    <w:rsid w:val="00807C36"/>
    <w:rsid w:val="00807F06"/>
    <w:rsid w:val="00811196"/>
    <w:rsid w:val="00813DBC"/>
    <w:rsid w:val="008142CD"/>
    <w:rsid w:val="0081533C"/>
    <w:rsid w:val="008161D7"/>
    <w:rsid w:val="0081724D"/>
    <w:rsid w:val="00820661"/>
    <w:rsid w:val="0082437F"/>
    <w:rsid w:val="00824B0A"/>
    <w:rsid w:val="00825C34"/>
    <w:rsid w:val="00825F16"/>
    <w:rsid w:val="00827620"/>
    <w:rsid w:val="00830C9A"/>
    <w:rsid w:val="00830EB0"/>
    <w:rsid w:val="00832249"/>
    <w:rsid w:val="0083259B"/>
    <w:rsid w:val="00833DE0"/>
    <w:rsid w:val="00836192"/>
    <w:rsid w:val="00836262"/>
    <w:rsid w:val="00836E3A"/>
    <w:rsid w:val="00837210"/>
    <w:rsid w:val="00837339"/>
    <w:rsid w:val="008412A1"/>
    <w:rsid w:val="00841A53"/>
    <w:rsid w:val="0084231E"/>
    <w:rsid w:val="0084238D"/>
    <w:rsid w:val="00845A2B"/>
    <w:rsid w:val="008472B8"/>
    <w:rsid w:val="0084737C"/>
    <w:rsid w:val="008504D7"/>
    <w:rsid w:val="00850974"/>
    <w:rsid w:val="008529A2"/>
    <w:rsid w:val="008529F9"/>
    <w:rsid w:val="00853AB2"/>
    <w:rsid w:val="0085439B"/>
    <w:rsid w:val="00854B79"/>
    <w:rsid w:val="00854C1E"/>
    <w:rsid w:val="00854EED"/>
    <w:rsid w:val="008579B4"/>
    <w:rsid w:val="008631A1"/>
    <w:rsid w:val="00870205"/>
    <w:rsid w:val="00871A6C"/>
    <w:rsid w:val="00872A6F"/>
    <w:rsid w:val="00874A9E"/>
    <w:rsid w:val="00875CCB"/>
    <w:rsid w:val="00877579"/>
    <w:rsid w:val="00882364"/>
    <w:rsid w:val="008833F3"/>
    <w:rsid w:val="008854B3"/>
    <w:rsid w:val="00887A16"/>
    <w:rsid w:val="00887FC8"/>
    <w:rsid w:val="00890C2F"/>
    <w:rsid w:val="008924EC"/>
    <w:rsid w:val="00892C68"/>
    <w:rsid w:val="008930D8"/>
    <w:rsid w:val="00895591"/>
    <w:rsid w:val="00895786"/>
    <w:rsid w:val="00897793"/>
    <w:rsid w:val="008A0CE7"/>
    <w:rsid w:val="008A1632"/>
    <w:rsid w:val="008A342F"/>
    <w:rsid w:val="008A3E19"/>
    <w:rsid w:val="008A6EEF"/>
    <w:rsid w:val="008A6F83"/>
    <w:rsid w:val="008B05C3"/>
    <w:rsid w:val="008B0CDB"/>
    <w:rsid w:val="008B15E5"/>
    <w:rsid w:val="008B28BE"/>
    <w:rsid w:val="008B2E01"/>
    <w:rsid w:val="008B4965"/>
    <w:rsid w:val="008B5C7F"/>
    <w:rsid w:val="008B78B1"/>
    <w:rsid w:val="008C0C88"/>
    <w:rsid w:val="008C1CCF"/>
    <w:rsid w:val="008C4801"/>
    <w:rsid w:val="008C4985"/>
    <w:rsid w:val="008C5FAA"/>
    <w:rsid w:val="008C68BA"/>
    <w:rsid w:val="008D0800"/>
    <w:rsid w:val="008D17B8"/>
    <w:rsid w:val="008D19FD"/>
    <w:rsid w:val="008D1ABD"/>
    <w:rsid w:val="008D2921"/>
    <w:rsid w:val="008D3A0D"/>
    <w:rsid w:val="008D3EB7"/>
    <w:rsid w:val="008E1A25"/>
    <w:rsid w:val="008E1D63"/>
    <w:rsid w:val="008E25D6"/>
    <w:rsid w:val="008E5907"/>
    <w:rsid w:val="008E6E2D"/>
    <w:rsid w:val="008E7BD4"/>
    <w:rsid w:val="008F0A95"/>
    <w:rsid w:val="008F2AE5"/>
    <w:rsid w:val="008F43EA"/>
    <w:rsid w:val="008F567D"/>
    <w:rsid w:val="008F652F"/>
    <w:rsid w:val="008F6F1A"/>
    <w:rsid w:val="008F7897"/>
    <w:rsid w:val="00900218"/>
    <w:rsid w:val="0090053D"/>
    <w:rsid w:val="009006B0"/>
    <w:rsid w:val="0090137A"/>
    <w:rsid w:val="0090320D"/>
    <w:rsid w:val="00903370"/>
    <w:rsid w:val="0090384C"/>
    <w:rsid w:val="00906275"/>
    <w:rsid w:val="0090684D"/>
    <w:rsid w:val="00912960"/>
    <w:rsid w:val="00912C3D"/>
    <w:rsid w:val="00913050"/>
    <w:rsid w:val="0091349A"/>
    <w:rsid w:val="00913BB0"/>
    <w:rsid w:val="00914399"/>
    <w:rsid w:val="0091530C"/>
    <w:rsid w:val="0091543A"/>
    <w:rsid w:val="009158BF"/>
    <w:rsid w:val="009163BE"/>
    <w:rsid w:val="00917111"/>
    <w:rsid w:val="0091770A"/>
    <w:rsid w:val="0092090C"/>
    <w:rsid w:val="009224C4"/>
    <w:rsid w:val="0092363C"/>
    <w:rsid w:val="00923BF5"/>
    <w:rsid w:val="00926A89"/>
    <w:rsid w:val="00927D24"/>
    <w:rsid w:val="00931808"/>
    <w:rsid w:val="0093386B"/>
    <w:rsid w:val="00933E08"/>
    <w:rsid w:val="009342FC"/>
    <w:rsid w:val="009351CE"/>
    <w:rsid w:val="00936068"/>
    <w:rsid w:val="00936DE4"/>
    <w:rsid w:val="00937726"/>
    <w:rsid w:val="00940137"/>
    <w:rsid w:val="0094181C"/>
    <w:rsid w:val="00942827"/>
    <w:rsid w:val="00942FE9"/>
    <w:rsid w:val="00943806"/>
    <w:rsid w:val="0094412F"/>
    <w:rsid w:val="00945E10"/>
    <w:rsid w:val="00946351"/>
    <w:rsid w:val="00946C03"/>
    <w:rsid w:val="00946F53"/>
    <w:rsid w:val="00947F67"/>
    <w:rsid w:val="00950D65"/>
    <w:rsid w:val="009517CC"/>
    <w:rsid w:val="0095220E"/>
    <w:rsid w:val="0095241B"/>
    <w:rsid w:val="009548CB"/>
    <w:rsid w:val="00956974"/>
    <w:rsid w:val="009615D4"/>
    <w:rsid w:val="009621DE"/>
    <w:rsid w:val="009625F3"/>
    <w:rsid w:val="00962905"/>
    <w:rsid w:val="00962F79"/>
    <w:rsid w:val="00964B33"/>
    <w:rsid w:val="00966C3C"/>
    <w:rsid w:val="00966E1C"/>
    <w:rsid w:val="00970485"/>
    <w:rsid w:val="0097057F"/>
    <w:rsid w:val="00970A20"/>
    <w:rsid w:val="00970A2F"/>
    <w:rsid w:val="0097163D"/>
    <w:rsid w:val="009721F8"/>
    <w:rsid w:val="009723AB"/>
    <w:rsid w:val="00972F60"/>
    <w:rsid w:val="00974468"/>
    <w:rsid w:val="00974677"/>
    <w:rsid w:val="00976023"/>
    <w:rsid w:val="009778B6"/>
    <w:rsid w:val="00980461"/>
    <w:rsid w:val="0098351A"/>
    <w:rsid w:val="00984244"/>
    <w:rsid w:val="009844BD"/>
    <w:rsid w:val="009853D8"/>
    <w:rsid w:val="009864AF"/>
    <w:rsid w:val="009868EF"/>
    <w:rsid w:val="00987396"/>
    <w:rsid w:val="00987C0D"/>
    <w:rsid w:val="009901F4"/>
    <w:rsid w:val="00991874"/>
    <w:rsid w:val="009923AD"/>
    <w:rsid w:val="009949AE"/>
    <w:rsid w:val="009958BE"/>
    <w:rsid w:val="00995EAC"/>
    <w:rsid w:val="009969C3"/>
    <w:rsid w:val="009A0878"/>
    <w:rsid w:val="009A2F17"/>
    <w:rsid w:val="009A39F3"/>
    <w:rsid w:val="009A3C2B"/>
    <w:rsid w:val="009A4630"/>
    <w:rsid w:val="009A6BE5"/>
    <w:rsid w:val="009A6C1B"/>
    <w:rsid w:val="009A78DB"/>
    <w:rsid w:val="009A7950"/>
    <w:rsid w:val="009A7DFC"/>
    <w:rsid w:val="009A7E4B"/>
    <w:rsid w:val="009B21E5"/>
    <w:rsid w:val="009B2FD7"/>
    <w:rsid w:val="009C3D15"/>
    <w:rsid w:val="009C604D"/>
    <w:rsid w:val="009C6075"/>
    <w:rsid w:val="009C60CD"/>
    <w:rsid w:val="009C6C28"/>
    <w:rsid w:val="009C6D37"/>
    <w:rsid w:val="009D093C"/>
    <w:rsid w:val="009D24F5"/>
    <w:rsid w:val="009D2C33"/>
    <w:rsid w:val="009D7FE3"/>
    <w:rsid w:val="009E0F0A"/>
    <w:rsid w:val="009E19A3"/>
    <w:rsid w:val="009E244C"/>
    <w:rsid w:val="009E2BF5"/>
    <w:rsid w:val="009E457D"/>
    <w:rsid w:val="009E4BB9"/>
    <w:rsid w:val="009E4DC0"/>
    <w:rsid w:val="009E542C"/>
    <w:rsid w:val="009E771E"/>
    <w:rsid w:val="009F5868"/>
    <w:rsid w:val="009F77A1"/>
    <w:rsid w:val="00A000C2"/>
    <w:rsid w:val="00A0029C"/>
    <w:rsid w:val="00A012A0"/>
    <w:rsid w:val="00A02C0B"/>
    <w:rsid w:val="00A07292"/>
    <w:rsid w:val="00A0757A"/>
    <w:rsid w:val="00A108A7"/>
    <w:rsid w:val="00A128B7"/>
    <w:rsid w:val="00A13664"/>
    <w:rsid w:val="00A16885"/>
    <w:rsid w:val="00A16DC0"/>
    <w:rsid w:val="00A17458"/>
    <w:rsid w:val="00A22A3D"/>
    <w:rsid w:val="00A23565"/>
    <w:rsid w:val="00A33E9C"/>
    <w:rsid w:val="00A34BB6"/>
    <w:rsid w:val="00A34EE6"/>
    <w:rsid w:val="00A35397"/>
    <w:rsid w:val="00A37902"/>
    <w:rsid w:val="00A404B2"/>
    <w:rsid w:val="00A416AD"/>
    <w:rsid w:val="00A43063"/>
    <w:rsid w:val="00A43D95"/>
    <w:rsid w:val="00A44D5A"/>
    <w:rsid w:val="00A471AE"/>
    <w:rsid w:val="00A50366"/>
    <w:rsid w:val="00A50CB5"/>
    <w:rsid w:val="00A50CD9"/>
    <w:rsid w:val="00A50D66"/>
    <w:rsid w:val="00A51374"/>
    <w:rsid w:val="00A5529A"/>
    <w:rsid w:val="00A56ABE"/>
    <w:rsid w:val="00A5703F"/>
    <w:rsid w:val="00A614E8"/>
    <w:rsid w:val="00A61C3B"/>
    <w:rsid w:val="00A62623"/>
    <w:rsid w:val="00A63C55"/>
    <w:rsid w:val="00A65DA1"/>
    <w:rsid w:val="00A65DCB"/>
    <w:rsid w:val="00A7077D"/>
    <w:rsid w:val="00A7305C"/>
    <w:rsid w:val="00A73153"/>
    <w:rsid w:val="00A743E8"/>
    <w:rsid w:val="00A745B5"/>
    <w:rsid w:val="00A74FED"/>
    <w:rsid w:val="00A75DCB"/>
    <w:rsid w:val="00A77F59"/>
    <w:rsid w:val="00A813AB"/>
    <w:rsid w:val="00A81672"/>
    <w:rsid w:val="00A8183A"/>
    <w:rsid w:val="00A825B5"/>
    <w:rsid w:val="00A835EF"/>
    <w:rsid w:val="00A845DB"/>
    <w:rsid w:val="00A8528C"/>
    <w:rsid w:val="00A86051"/>
    <w:rsid w:val="00A8625F"/>
    <w:rsid w:val="00A864E9"/>
    <w:rsid w:val="00A87AB4"/>
    <w:rsid w:val="00A87D0E"/>
    <w:rsid w:val="00A90151"/>
    <w:rsid w:val="00A90256"/>
    <w:rsid w:val="00A9359B"/>
    <w:rsid w:val="00A9381C"/>
    <w:rsid w:val="00A9545C"/>
    <w:rsid w:val="00A95A2F"/>
    <w:rsid w:val="00A970A6"/>
    <w:rsid w:val="00A970DC"/>
    <w:rsid w:val="00AA163B"/>
    <w:rsid w:val="00AA3569"/>
    <w:rsid w:val="00AB10F4"/>
    <w:rsid w:val="00AB2D0A"/>
    <w:rsid w:val="00AB2D17"/>
    <w:rsid w:val="00AB3304"/>
    <w:rsid w:val="00AB34AD"/>
    <w:rsid w:val="00AB3839"/>
    <w:rsid w:val="00AB46E2"/>
    <w:rsid w:val="00AB5660"/>
    <w:rsid w:val="00AB74DE"/>
    <w:rsid w:val="00AB74F5"/>
    <w:rsid w:val="00AC0224"/>
    <w:rsid w:val="00AC11F8"/>
    <w:rsid w:val="00AC1368"/>
    <w:rsid w:val="00AC4F7C"/>
    <w:rsid w:val="00AC56BD"/>
    <w:rsid w:val="00AC587D"/>
    <w:rsid w:val="00AC7E54"/>
    <w:rsid w:val="00AD1379"/>
    <w:rsid w:val="00AD1AA2"/>
    <w:rsid w:val="00AD3E84"/>
    <w:rsid w:val="00AD4D81"/>
    <w:rsid w:val="00AD7A30"/>
    <w:rsid w:val="00AE552D"/>
    <w:rsid w:val="00AF0E18"/>
    <w:rsid w:val="00AF28A2"/>
    <w:rsid w:val="00AF3BD9"/>
    <w:rsid w:val="00AF479F"/>
    <w:rsid w:val="00AF50B5"/>
    <w:rsid w:val="00AF6E83"/>
    <w:rsid w:val="00AF7CBD"/>
    <w:rsid w:val="00AF7E5C"/>
    <w:rsid w:val="00B005F8"/>
    <w:rsid w:val="00B044BC"/>
    <w:rsid w:val="00B0635C"/>
    <w:rsid w:val="00B06FE3"/>
    <w:rsid w:val="00B07848"/>
    <w:rsid w:val="00B11F80"/>
    <w:rsid w:val="00B124CA"/>
    <w:rsid w:val="00B168A0"/>
    <w:rsid w:val="00B21603"/>
    <w:rsid w:val="00B21BF5"/>
    <w:rsid w:val="00B23258"/>
    <w:rsid w:val="00B23603"/>
    <w:rsid w:val="00B27741"/>
    <w:rsid w:val="00B302FA"/>
    <w:rsid w:val="00B32D6C"/>
    <w:rsid w:val="00B338FA"/>
    <w:rsid w:val="00B339BF"/>
    <w:rsid w:val="00B34048"/>
    <w:rsid w:val="00B365BD"/>
    <w:rsid w:val="00B367A6"/>
    <w:rsid w:val="00B3682A"/>
    <w:rsid w:val="00B36DF3"/>
    <w:rsid w:val="00B3749D"/>
    <w:rsid w:val="00B4099C"/>
    <w:rsid w:val="00B428E9"/>
    <w:rsid w:val="00B42DCA"/>
    <w:rsid w:val="00B436F2"/>
    <w:rsid w:val="00B443CC"/>
    <w:rsid w:val="00B45147"/>
    <w:rsid w:val="00B4518C"/>
    <w:rsid w:val="00B5060B"/>
    <w:rsid w:val="00B51736"/>
    <w:rsid w:val="00B5205F"/>
    <w:rsid w:val="00B53633"/>
    <w:rsid w:val="00B5390F"/>
    <w:rsid w:val="00B57E32"/>
    <w:rsid w:val="00B57EA4"/>
    <w:rsid w:val="00B57EB7"/>
    <w:rsid w:val="00B62BA6"/>
    <w:rsid w:val="00B63E01"/>
    <w:rsid w:val="00B65DAA"/>
    <w:rsid w:val="00B667FC"/>
    <w:rsid w:val="00B66B2F"/>
    <w:rsid w:val="00B66F97"/>
    <w:rsid w:val="00B715F6"/>
    <w:rsid w:val="00B720EC"/>
    <w:rsid w:val="00B72CFE"/>
    <w:rsid w:val="00B74F7F"/>
    <w:rsid w:val="00B75B08"/>
    <w:rsid w:val="00B7663C"/>
    <w:rsid w:val="00B766C4"/>
    <w:rsid w:val="00B81A34"/>
    <w:rsid w:val="00B84869"/>
    <w:rsid w:val="00B86607"/>
    <w:rsid w:val="00B870A4"/>
    <w:rsid w:val="00B87859"/>
    <w:rsid w:val="00B907BB"/>
    <w:rsid w:val="00B91D47"/>
    <w:rsid w:val="00B953E2"/>
    <w:rsid w:val="00B962B7"/>
    <w:rsid w:val="00B96F9A"/>
    <w:rsid w:val="00BA3CB8"/>
    <w:rsid w:val="00BA5747"/>
    <w:rsid w:val="00BA5807"/>
    <w:rsid w:val="00BA7623"/>
    <w:rsid w:val="00BB0334"/>
    <w:rsid w:val="00BB5180"/>
    <w:rsid w:val="00BC09D4"/>
    <w:rsid w:val="00BC0DCE"/>
    <w:rsid w:val="00BC127C"/>
    <w:rsid w:val="00BC18F6"/>
    <w:rsid w:val="00BC19FC"/>
    <w:rsid w:val="00BC1A10"/>
    <w:rsid w:val="00BC2F5F"/>
    <w:rsid w:val="00BC3B79"/>
    <w:rsid w:val="00BC4FE8"/>
    <w:rsid w:val="00BC6606"/>
    <w:rsid w:val="00BC6A87"/>
    <w:rsid w:val="00BC7C1B"/>
    <w:rsid w:val="00BD18C8"/>
    <w:rsid w:val="00BD190D"/>
    <w:rsid w:val="00BD4BE6"/>
    <w:rsid w:val="00BD622B"/>
    <w:rsid w:val="00BD6B8E"/>
    <w:rsid w:val="00BE087C"/>
    <w:rsid w:val="00BE0F5E"/>
    <w:rsid w:val="00BE180E"/>
    <w:rsid w:val="00BE2A76"/>
    <w:rsid w:val="00BE3A2C"/>
    <w:rsid w:val="00BE3B48"/>
    <w:rsid w:val="00BE4B6F"/>
    <w:rsid w:val="00BE5E8E"/>
    <w:rsid w:val="00BF0EF2"/>
    <w:rsid w:val="00BF11A0"/>
    <w:rsid w:val="00BF228D"/>
    <w:rsid w:val="00BF3625"/>
    <w:rsid w:val="00BF3D35"/>
    <w:rsid w:val="00BF3E01"/>
    <w:rsid w:val="00BF60BF"/>
    <w:rsid w:val="00BF68C8"/>
    <w:rsid w:val="00C00581"/>
    <w:rsid w:val="00C00C86"/>
    <w:rsid w:val="00C016A3"/>
    <w:rsid w:val="00C01E68"/>
    <w:rsid w:val="00C0201E"/>
    <w:rsid w:val="00C049E0"/>
    <w:rsid w:val="00C064CF"/>
    <w:rsid w:val="00C06AE4"/>
    <w:rsid w:val="00C10020"/>
    <w:rsid w:val="00C1005B"/>
    <w:rsid w:val="00C11924"/>
    <w:rsid w:val="00C13A89"/>
    <w:rsid w:val="00C14016"/>
    <w:rsid w:val="00C15EF4"/>
    <w:rsid w:val="00C164EA"/>
    <w:rsid w:val="00C17B40"/>
    <w:rsid w:val="00C17D5F"/>
    <w:rsid w:val="00C21180"/>
    <w:rsid w:val="00C221A0"/>
    <w:rsid w:val="00C238D1"/>
    <w:rsid w:val="00C244EC"/>
    <w:rsid w:val="00C25C46"/>
    <w:rsid w:val="00C27514"/>
    <w:rsid w:val="00C31A9C"/>
    <w:rsid w:val="00C31E23"/>
    <w:rsid w:val="00C326F9"/>
    <w:rsid w:val="00C32C37"/>
    <w:rsid w:val="00C3375C"/>
    <w:rsid w:val="00C351BB"/>
    <w:rsid w:val="00C35A61"/>
    <w:rsid w:val="00C36B20"/>
    <w:rsid w:val="00C36D18"/>
    <w:rsid w:val="00C36FFC"/>
    <w:rsid w:val="00C37644"/>
    <w:rsid w:val="00C37A29"/>
    <w:rsid w:val="00C40DDC"/>
    <w:rsid w:val="00C4267D"/>
    <w:rsid w:val="00C42A2C"/>
    <w:rsid w:val="00C47031"/>
    <w:rsid w:val="00C541A1"/>
    <w:rsid w:val="00C54910"/>
    <w:rsid w:val="00C57634"/>
    <w:rsid w:val="00C6026A"/>
    <w:rsid w:val="00C6271D"/>
    <w:rsid w:val="00C642F6"/>
    <w:rsid w:val="00C706D1"/>
    <w:rsid w:val="00C70B77"/>
    <w:rsid w:val="00C70D80"/>
    <w:rsid w:val="00C70EFC"/>
    <w:rsid w:val="00C71688"/>
    <w:rsid w:val="00C73073"/>
    <w:rsid w:val="00C73746"/>
    <w:rsid w:val="00C75C56"/>
    <w:rsid w:val="00C760CA"/>
    <w:rsid w:val="00C760FB"/>
    <w:rsid w:val="00C77125"/>
    <w:rsid w:val="00C80378"/>
    <w:rsid w:val="00C805B8"/>
    <w:rsid w:val="00C838F1"/>
    <w:rsid w:val="00C839E7"/>
    <w:rsid w:val="00C92150"/>
    <w:rsid w:val="00C932F3"/>
    <w:rsid w:val="00C9363F"/>
    <w:rsid w:val="00C940B9"/>
    <w:rsid w:val="00C9410C"/>
    <w:rsid w:val="00C95C9A"/>
    <w:rsid w:val="00C96318"/>
    <w:rsid w:val="00CA0B3F"/>
    <w:rsid w:val="00CA1893"/>
    <w:rsid w:val="00CA29FE"/>
    <w:rsid w:val="00CA3666"/>
    <w:rsid w:val="00CA473B"/>
    <w:rsid w:val="00CA53FB"/>
    <w:rsid w:val="00CA6145"/>
    <w:rsid w:val="00CB1096"/>
    <w:rsid w:val="00CB2206"/>
    <w:rsid w:val="00CB276D"/>
    <w:rsid w:val="00CB2C72"/>
    <w:rsid w:val="00CB3FCB"/>
    <w:rsid w:val="00CB4A67"/>
    <w:rsid w:val="00CB57A9"/>
    <w:rsid w:val="00CB6F97"/>
    <w:rsid w:val="00CB782A"/>
    <w:rsid w:val="00CB788F"/>
    <w:rsid w:val="00CC03B3"/>
    <w:rsid w:val="00CC0DAF"/>
    <w:rsid w:val="00CC3DE4"/>
    <w:rsid w:val="00CC456D"/>
    <w:rsid w:val="00CC459B"/>
    <w:rsid w:val="00CC4CB2"/>
    <w:rsid w:val="00CC585F"/>
    <w:rsid w:val="00CC5F5B"/>
    <w:rsid w:val="00CC5FB7"/>
    <w:rsid w:val="00CC6E34"/>
    <w:rsid w:val="00CD0EA0"/>
    <w:rsid w:val="00CD0ECA"/>
    <w:rsid w:val="00CD3761"/>
    <w:rsid w:val="00CD390F"/>
    <w:rsid w:val="00CD5F29"/>
    <w:rsid w:val="00CD606F"/>
    <w:rsid w:val="00CD61EB"/>
    <w:rsid w:val="00CD6875"/>
    <w:rsid w:val="00CD7F44"/>
    <w:rsid w:val="00CE06B9"/>
    <w:rsid w:val="00CE09E1"/>
    <w:rsid w:val="00CE3182"/>
    <w:rsid w:val="00CE366E"/>
    <w:rsid w:val="00CE43AF"/>
    <w:rsid w:val="00CE4D3A"/>
    <w:rsid w:val="00CE6182"/>
    <w:rsid w:val="00CE6381"/>
    <w:rsid w:val="00CE64FD"/>
    <w:rsid w:val="00CE7236"/>
    <w:rsid w:val="00CF02F0"/>
    <w:rsid w:val="00CF07F5"/>
    <w:rsid w:val="00CF1BB2"/>
    <w:rsid w:val="00CF2D48"/>
    <w:rsid w:val="00CF4BC6"/>
    <w:rsid w:val="00CF7F06"/>
    <w:rsid w:val="00D01615"/>
    <w:rsid w:val="00D02433"/>
    <w:rsid w:val="00D0352E"/>
    <w:rsid w:val="00D03A77"/>
    <w:rsid w:val="00D0407B"/>
    <w:rsid w:val="00D05400"/>
    <w:rsid w:val="00D05F81"/>
    <w:rsid w:val="00D10F14"/>
    <w:rsid w:val="00D15113"/>
    <w:rsid w:val="00D15B7C"/>
    <w:rsid w:val="00D15B7D"/>
    <w:rsid w:val="00D15E23"/>
    <w:rsid w:val="00D16F74"/>
    <w:rsid w:val="00D20BF2"/>
    <w:rsid w:val="00D218B5"/>
    <w:rsid w:val="00D239DA"/>
    <w:rsid w:val="00D23A5E"/>
    <w:rsid w:val="00D24046"/>
    <w:rsid w:val="00D2456A"/>
    <w:rsid w:val="00D27788"/>
    <w:rsid w:val="00D30791"/>
    <w:rsid w:val="00D307B0"/>
    <w:rsid w:val="00D31E3E"/>
    <w:rsid w:val="00D330CA"/>
    <w:rsid w:val="00D3316D"/>
    <w:rsid w:val="00D34270"/>
    <w:rsid w:val="00D373E1"/>
    <w:rsid w:val="00D37882"/>
    <w:rsid w:val="00D4274F"/>
    <w:rsid w:val="00D46FD9"/>
    <w:rsid w:val="00D47574"/>
    <w:rsid w:val="00D50E3F"/>
    <w:rsid w:val="00D51675"/>
    <w:rsid w:val="00D52D0E"/>
    <w:rsid w:val="00D52FF0"/>
    <w:rsid w:val="00D537E3"/>
    <w:rsid w:val="00D55D9F"/>
    <w:rsid w:val="00D571D9"/>
    <w:rsid w:val="00D60649"/>
    <w:rsid w:val="00D61E88"/>
    <w:rsid w:val="00D61F96"/>
    <w:rsid w:val="00D650ED"/>
    <w:rsid w:val="00D708B5"/>
    <w:rsid w:val="00D71BF1"/>
    <w:rsid w:val="00D755CF"/>
    <w:rsid w:val="00D762A7"/>
    <w:rsid w:val="00D776B1"/>
    <w:rsid w:val="00D77C81"/>
    <w:rsid w:val="00D800E7"/>
    <w:rsid w:val="00D8224C"/>
    <w:rsid w:val="00D83923"/>
    <w:rsid w:val="00D8449A"/>
    <w:rsid w:val="00D84F88"/>
    <w:rsid w:val="00D865D7"/>
    <w:rsid w:val="00D875F2"/>
    <w:rsid w:val="00D9060E"/>
    <w:rsid w:val="00D9285D"/>
    <w:rsid w:val="00D9419D"/>
    <w:rsid w:val="00D94B5F"/>
    <w:rsid w:val="00D95370"/>
    <w:rsid w:val="00D96F65"/>
    <w:rsid w:val="00DA136C"/>
    <w:rsid w:val="00DA15D0"/>
    <w:rsid w:val="00DA2160"/>
    <w:rsid w:val="00DA2DA9"/>
    <w:rsid w:val="00DA3017"/>
    <w:rsid w:val="00DA30EC"/>
    <w:rsid w:val="00DA3379"/>
    <w:rsid w:val="00DA4A82"/>
    <w:rsid w:val="00DA5484"/>
    <w:rsid w:val="00DA69AB"/>
    <w:rsid w:val="00DB0764"/>
    <w:rsid w:val="00DB7E8D"/>
    <w:rsid w:val="00DC0636"/>
    <w:rsid w:val="00DC1012"/>
    <w:rsid w:val="00DC18D8"/>
    <w:rsid w:val="00DC1B37"/>
    <w:rsid w:val="00DC1DC1"/>
    <w:rsid w:val="00DC268B"/>
    <w:rsid w:val="00DC3F52"/>
    <w:rsid w:val="00DC4317"/>
    <w:rsid w:val="00DC5DFF"/>
    <w:rsid w:val="00DC5E59"/>
    <w:rsid w:val="00DC74CB"/>
    <w:rsid w:val="00DD134A"/>
    <w:rsid w:val="00DD1BE4"/>
    <w:rsid w:val="00DD3399"/>
    <w:rsid w:val="00DD5B13"/>
    <w:rsid w:val="00DD6473"/>
    <w:rsid w:val="00DD6B60"/>
    <w:rsid w:val="00DE2554"/>
    <w:rsid w:val="00DE28F8"/>
    <w:rsid w:val="00DE35E3"/>
    <w:rsid w:val="00DE3E02"/>
    <w:rsid w:val="00DE540F"/>
    <w:rsid w:val="00DE60CB"/>
    <w:rsid w:val="00DF0F16"/>
    <w:rsid w:val="00DF164E"/>
    <w:rsid w:val="00DF1D55"/>
    <w:rsid w:val="00DF2AE8"/>
    <w:rsid w:val="00DF41F8"/>
    <w:rsid w:val="00DF4662"/>
    <w:rsid w:val="00DF46DD"/>
    <w:rsid w:val="00DF4B39"/>
    <w:rsid w:val="00DF4E3E"/>
    <w:rsid w:val="00DF57D9"/>
    <w:rsid w:val="00DF60B9"/>
    <w:rsid w:val="00DF63B7"/>
    <w:rsid w:val="00E010CD"/>
    <w:rsid w:val="00E01C76"/>
    <w:rsid w:val="00E0453D"/>
    <w:rsid w:val="00E04DAA"/>
    <w:rsid w:val="00E05A4B"/>
    <w:rsid w:val="00E05FA6"/>
    <w:rsid w:val="00E10EBD"/>
    <w:rsid w:val="00E1158A"/>
    <w:rsid w:val="00E12EC3"/>
    <w:rsid w:val="00E130B2"/>
    <w:rsid w:val="00E14464"/>
    <w:rsid w:val="00E1512E"/>
    <w:rsid w:val="00E15A2F"/>
    <w:rsid w:val="00E205BB"/>
    <w:rsid w:val="00E23A0E"/>
    <w:rsid w:val="00E23EFD"/>
    <w:rsid w:val="00E25474"/>
    <w:rsid w:val="00E27199"/>
    <w:rsid w:val="00E275F1"/>
    <w:rsid w:val="00E31BE6"/>
    <w:rsid w:val="00E32EE5"/>
    <w:rsid w:val="00E32F93"/>
    <w:rsid w:val="00E33F25"/>
    <w:rsid w:val="00E34098"/>
    <w:rsid w:val="00E34D3E"/>
    <w:rsid w:val="00E36E17"/>
    <w:rsid w:val="00E37701"/>
    <w:rsid w:val="00E379F7"/>
    <w:rsid w:val="00E4443A"/>
    <w:rsid w:val="00E47107"/>
    <w:rsid w:val="00E52019"/>
    <w:rsid w:val="00E525D6"/>
    <w:rsid w:val="00E52E79"/>
    <w:rsid w:val="00E531A0"/>
    <w:rsid w:val="00E54999"/>
    <w:rsid w:val="00E54ACD"/>
    <w:rsid w:val="00E54B2B"/>
    <w:rsid w:val="00E55C9E"/>
    <w:rsid w:val="00E61632"/>
    <w:rsid w:val="00E61CFE"/>
    <w:rsid w:val="00E63E59"/>
    <w:rsid w:val="00E6759D"/>
    <w:rsid w:val="00E70DD7"/>
    <w:rsid w:val="00E71928"/>
    <w:rsid w:val="00E72EE0"/>
    <w:rsid w:val="00E732C6"/>
    <w:rsid w:val="00E73DD5"/>
    <w:rsid w:val="00E741FB"/>
    <w:rsid w:val="00E8031D"/>
    <w:rsid w:val="00E82621"/>
    <w:rsid w:val="00E83DFE"/>
    <w:rsid w:val="00E901CB"/>
    <w:rsid w:val="00E91A7E"/>
    <w:rsid w:val="00E91FED"/>
    <w:rsid w:val="00E94579"/>
    <w:rsid w:val="00E947B1"/>
    <w:rsid w:val="00E978A6"/>
    <w:rsid w:val="00EA1943"/>
    <w:rsid w:val="00EA3E41"/>
    <w:rsid w:val="00EA443B"/>
    <w:rsid w:val="00EA5619"/>
    <w:rsid w:val="00EA681F"/>
    <w:rsid w:val="00EB081C"/>
    <w:rsid w:val="00EB1053"/>
    <w:rsid w:val="00EB3F9D"/>
    <w:rsid w:val="00EB419F"/>
    <w:rsid w:val="00EB5DC6"/>
    <w:rsid w:val="00EB6488"/>
    <w:rsid w:val="00EC1D53"/>
    <w:rsid w:val="00EC2BF5"/>
    <w:rsid w:val="00ED15A0"/>
    <w:rsid w:val="00ED2A39"/>
    <w:rsid w:val="00ED2F35"/>
    <w:rsid w:val="00ED4983"/>
    <w:rsid w:val="00ED5D34"/>
    <w:rsid w:val="00ED6B45"/>
    <w:rsid w:val="00ED7BC2"/>
    <w:rsid w:val="00EE296E"/>
    <w:rsid w:val="00EE2FC3"/>
    <w:rsid w:val="00EE6E9E"/>
    <w:rsid w:val="00EE6F14"/>
    <w:rsid w:val="00EE7EFC"/>
    <w:rsid w:val="00EF0396"/>
    <w:rsid w:val="00EF2B3B"/>
    <w:rsid w:val="00EF2D8C"/>
    <w:rsid w:val="00EF3C58"/>
    <w:rsid w:val="00EF3E56"/>
    <w:rsid w:val="00EF3F23"/>
    <w:rsid w:val="00EF519C"/>
    <w:rsid w:val="00EF64E0"/>
    <w:rsid w:val="00EF6767"/>
    <w:rsid w:val="00EF688A"/>
    <w:rsid w:val="00EF7415"/>
    <w:rsid w:val="00F03ED6"/>
    <w:rsid w:val="00F04EA7"/>
    <w:rsid w:val="00F0514C"/>
    <w:rsid w:val="00F0531F"/>
    <w:rsid w:val="00F05838"/>
    <w:rsid w:val="00F06921"/>
    <w:rsid w:val="00F10431"/>
    <w:rsid w:val="00F109F8"/>
    <w:rsid w:val="00F11D22"/>
    <w:rsid w:val="00F11E1B"/>
    <w:rsid w:val="00F12B79"/>
    <w:rsid w:val="00F15F3A"/>
    <w:rsid w:val="00F162D4"/>
    <w:rsid w:val="00F1724F"/>
    <w:rsid w:val="00F202E8"/>
    <w:rsid w:val="00F2058B"/>
    <w:rsid w:val="00F25AE6"/>
    <w:rsid w:val="00F27AFC"/>
    <w:rsid w:val="00F3209B"/>
    <w:rsid w:val="00F3213C"/>
    <w:rsid w:val="00F3214C"/>
    <w:rsid w:val="00F3399B"/>
    <w:rsid w:val="00F33F8D"/>
    <w:rsid w:val="00F3462E"/>
    <w:rsid w:val="00F34819"/>
    <w:rsid w:val="00F34C30"/>
    <w:rsid w:val="00F36D91"/>
    <w:rsid w:val="00F3748C"/>
    <w:rsid w:val="00F37CB6"/>
    <w:rsid w:val="00F37F65"/>
    <w:rsid w:val="00F4010B"/>
    <w:rsid w:val="00F42145"/>
    <w:rsid w:val="00F434D2"/>
    <w:rsid w:val="00F439B1"/>
    <w:rsid w:val="00F46D58"/>
    <w:rsid w:val="00F46E42"/>
    <w:rsid w:val="00F4702C"/>
    <w:rsid w:val="00F505B8"/>
    <w:rsid w:val="00F50BC0"/>
    <w:rsid w:val="00F52E77"/>
    <w:rsid w:val="00F53EFE"/>
    <w:rsid w:val="00F554A7"/>
    <w:rsid w:val="00F60039"/>
    <w:rsid w:val="00F60BA2"/>
    <w:rsid w:val="00F62894"/>
    <w:rsid w:val="00F6324A"/>
    <w:rsid w:val="00F634F6"/>
    <w:rsid w:val="00F64F78"/>
    <w:rsid w:val="00F64FB3"/>
    <w:rsid w:val="00F66712"/>
    <w:rsid w:val="00F6769A"/>
    <w:rsid w:val="00F70DF0"/>
    <w:rsid w:val="00F712A2"/>
    <w:rsid w:val="00F729F1"/>
    <w:rsid w:val="00F741B3"/>
    <w:rsid w:val="00F74A28"/>
    <w:rsid w:val="00F77B4D"/>
    <w:rsid w:val="00F81852"/>
    <w:rsid w:val="00F81E62"/>
    <w:rsid w:val="00F82643"/>
    <w:rsid w:val="00F83ACE"/>
    <w:rsid w:val="00F83BE9"/>
    <w:rsid w:val="00F87A37"/>
    <w:rsid w:val="00F87B07"/>
    <w:rsid w:val="00F9158B"/>
    <w:rsid w:val="00F91B82"/>
    <w:rsid w:val="00F927E2"/>
    <w:rsid w:val="00F938FC"/>
    <w:rsid w:val="00F93C61"/>
    <w:rsid w:val="00F94880"/>
    <w:rsid w:val="00F971B7"/>
    <w:rsid w:val="00FA1318"/>
    <w:rsid w:val="00FA16A0"/>
    <w:rsid w:val="00FA27FE"/>
    <w:rsid w:val="00FA33D2"/>
    <w:rsid w:val="00FA7C1A"/>
    <w:rsid w:val="00FB016C"/>
    <w:rsid w:val="00FB1D54"/>
    <w:rsid w:val="00FB4E93"/>
    <w:rsid w:val="00FB5867"/>
    <w:rsid w:val="00FC0FC5"/>
    <w:rsid w:val="00FC1AF3"/>
    <w:rsid w:val="00FC2D8B"/>
    <w:rsid w:val="00FD24F1"/>
    <w:rsid w:val="00FD3306"/>
    <w:rsid w:val="00FD36B1"/>
    <w:rsid w:val="00FD4C6C"/>
    <w:rsid w:val="00FD509D"/>
    <w:rsid w:val="00FD7ADD"/>
    <w:rsid w:val="00FE2B11"/>
    <w:rsid w:val="00FE2CB1"/>
    <w:rsid w:val="00FE59FD"/>
    <w:rsid w:val="00FE6A98"/>
    <w:rsid w:val="00FE7F75"/>
    <w:rsid w:val="00FE7F98"/>
    <w:rsid w:val="00FF1980"/>
    <w:rsid w:val="00FF1A81"/>
    <w:rsid w:val="00FF2E7F"/>
    <w:rsid w:val="00FF306D"/>
    <w:rsid w:val="00FF57BD"/>
    <w:rsid w:val="00FF581B"/>
    <w:rsid w:val="00FF593E"/>
    <w:rsid w:val="00FF5B85"/>
    <w:rsid w:val="055FF52D"/>
    <w:rsid w:val="09A7DD9A"/>
    <w:rsid w:val="0AEB1252"/>
    <w:rsid w:val="0DBB5CA2"/>
    <w:rsid w:val="113A11E3"/>
    <w:rsid w:val="11CCADE9"/>
    <w:rsid w:val="16E3E70B"/>
    <w:rsid w:val="1980999A"/>
    <w:rsid w:val="1A54D3FB"/>
    <w:rsid w:val="2E467CF3"/>
    <w:rsid w:val="30CC44F8"/>
    <w:rsid w:val="313C5AEA"/>
    <w:rsid w:val="340AE834"/>
    <w:rsid w:val="38E41BCE"/>
    <w:rsid w:val="4463E08A"/>
    <w:rsid w:val="46FC8F59"/>
    <w:rsid w:val="4C7AFA96"/>
    <w:rsid w:val="50887091"/>
    <w:rsid w:val="52855F33"/>
    <w:rsid w:val="549E4B02"/>
    <w:rsid w:val="61282FDB"/>
    <w:rsid w:val="6EBE6335"/>
    <w:rsid w:val="750C2F86"/>
    <w:rsid w:val="755816E1"/>
    <w:rsid w:val="7A0F2EDC"/>
    <w:rsid w:val="7B75302D"/>
    <w:rsid w:val="7E496F88"/>
    <w:rsid w:val="7F2C86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377C5"/>
  <w15:chartTrackingRefBased/>
  <w15:docId w15:val="{AAA83EE9-FE37-475C-B7D5-BFC416F2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2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2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EF3C58"/>
    <w:pPr>
      <w:tabs>
        <w:tab w:val="left" w:pos="567"/>
        <w:tab w:val="right" w:pos="7937"/>
      </w:tabs>
      <w:spacing w:after="100" w:line="293" w:lineRule="auto"/>
      <w:ind w:left="567" w:right="1701" w:hanging="567"/>
    </w:pPr>
    <w:rPr>
      <w:rFonts w:asciiTheme="majorHAnsi" w:hAnsiTheme="majorHAnsi"/>
      <w:noProof/>
      <w:color w:val="265A9A" w:themeColor="background2"/>
      <w:spacing w:val="-4"/>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4"/>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nhideWhenUsed/>
    <w:rsid w:val="00DC18D8"/>
    <w:rPr>
      <w:sz w:val="16"/>
      <w:szCs w:val="16"/>
    </w:rPr>
  </w:style>
  <w:style w:type="paragraph" w:styleId="CommentText">
    <w:name w:val="annotation text"/>
    <w:basedOn w:val="Normal"/>
    <w:link w:val="CommentTextChar"/>
    <w:unhideWhenUsed/>
    <w:rsid w:val="00DC18D8"/>
    <w:pPr>
      <w:spacing w:line="240" w:lineRule="auto"/>
    </w:pPr>
  </w:style>
  <w:style w:type="character" w:customStyle="1" w:styleId="CommentTextChar">
    <w:name w:val="Comment Text Char"/>
    <w:basedOn w:val="DefaultParagraphFont"/>
    <w:link w:val="CommentText"/>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3"/>
      </w:numPr>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3"/>
      </w:numPr>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styleId="NormalWeb">
    <w:name w:val="Normal (Web)"/>
    <w:basedOn w:val="Normal"/>
    <w:uiPriority w:val="99"/>
    <w:unhideWhenUsed/>
    <w:rsid w:val="00B506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B124CA"/>
    <w:rPr>
      <w:color w:val="2B579A"/>
      <w:shd w:val="clear" w:color="auto" w:fill="E6E6E6"/>
    </w:rPr>
  </w:style>
  <w:style w:type="character" w:styleId="FollowedHyperlink">
    <w:name w:val="FollowedHyperlink"/>
    <w:basedOn w:val="DefaultParagraphFont"/>
    <w:uiPriority w:val="99"/>
    <w:semiHidden/>
    <w:unhideWhenUsed/>
    <w:rsid w:val="0043044C"/>
    <w:rPr>
      <w:color w:val="BFBFBF" w:themeColor="followedHyperlink"/>
      <w:u w:val="single"/>
    </w:rPr>
  </w:style>
  <w:style w:type="character" w:styleId="EndnoteReference">
    <w:name w:val="endnote reference"/>
    <w:basedOn w:val="DefaultParagraphFont"/>
    <w:uiPriority w:val="99"/>
    <w:semiHidden/>
    <w:unhideWhenUsed/>
    <w:rsid w:val="009625F3"/>
    <w:rPr>
      <w:vertAlign w:val="superscript"/>
    </w:rPr>
  </w:style>
  <w:style w:type="paragraph" w:styleId="Bibliography">
    <w:name w:val="Bibliography"/>
    <w:basedOn w:val="Normal"/>
    <w:next w:val="Normal"/>
    <w:uiPriority w:val="37"/>
    <w:unhideWhenUsed/>
    <w:rsid w:val="009625F3"/>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98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6.emf"/><Relationship Id="rId21" Type="http://schemas.openxmlformats.org/officeDocument/2006/relationships/image" Target="media/image4.png"/><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header" Target="header1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header" Target="header15.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reek\AppData\Local\Temp\Templafy\WordVsto\Trade%20and%20assistance%20review%20_YYYY-YY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24C75BDD9641F587FB4D974687C0FB"/>
        <w:category>
          <w:name w:val="General"/>
          <w:gallery w:val="placeholder"/>
        </w:category>
        <w:types>
          <w:type w:val="bbPlcHdr"/>
        </w:types>
        <w:behaviors>
          <w:behavior w:val="content"/>
        </w:behaviors>
        <w:guid w:val="{59720DBD-A298-4626-8846-470406414543}"/>
      </w:docPartPr>
      <w:docPartBody>
        <w:p w:rsidR="008F2C92" w:rsidRDefault="008F2C92" w:rsidP="008F2C92">
          <w:pPr>
            <w:pStyle w:val="F124C75BDD9641F587FB4D974687C0FB"/>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92"/>
    <w:rsid w:val="00032EA3"/>
    <w:rsid w:val="00550A1B"/>
    <w:rsid w:val="00551C08"/>
    <w:rsid w:val="005D2250"/>
    <w:rsid w:val="008F2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D4898B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C92"/>
    <w:rPr>
      <w:color w:val="808080"/>
    </w:rPr>
  </w:style>
  <w:style w:type="paragraph" w:customStyle="1" w:styleId="F124C75BDD9641F587FB4D974687C0FB">
    <w:name w:val="F124C75BDD9641F587FB4D974687C0FB"/>
    <w:rsid w:val="008F2C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MPWT-2140667901-65380</_dlc_DocId>
    <_dlc_DocIdUrl xmlns="20393cdf-440a-4521-8f19-00ba43423d00">
      <Url>https://pcgov.sharepoint.com/sites/sceteam/_layouts/15/DocIdRedir.aspx?ID=MPWT-2140667901-65380</Url>
      <Description>MPWT-2140667901-65380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isBaseTemplate":false,"templateName":"prelims-TAR","templateDescription":"Prelims for Trade and Assistance Review (TAR | Annual Report Series)","enableDocumentContentUpdater":false,"version":"2.0"}]]></TemplafyTemplateConfiguration>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2a788b1b0f9fdfd2b890fe677a8615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667128ca359fba7674295e28c80d60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ED823-3422-4FB3-A3FD-B978B263F867}">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42F62F24-1C0F-42A9-A0D3-4AD5CDCD0E54}">
  <ds:schemaRefs>
    <ds:schemaRef ds:uri="http://schemas.microsoft.com/sharepoint/events"/>
  </ds:schemaRefs>
</ds:datastoreItem>
</file>

<file path=customXml/itemProps3.xml><?xml version="1.0" encoding="utf-8"?>
<ds:datastoreItem xmlns:ds="http://schemas.openxmlformats.org/officeDocument/2006/customXml" ds:itemID="{9582812E-1AA3-4A6C-A3D6-362B64825B45}">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40E9550A-2939-4B4E-BE00-5780E25BC29B}"/>
</file>

<file path=docProps/app.xml><?xml version="1.0" encoding="utf-8"?>
<Properties xmlns="http://schemas.openxmlformats.org/officeDocument/2006/extended-properties" xmlns:vt="http://schemas.openxmlformats.org/officeDocument/2006/docPropsVTypes">
  <Template>Trade and assistance review _YYYY-YY1.dotx</Template>
  <TotalTime>27</TotalTime>
  <Pages>17</Pages>
  <Words>5099</Words>
  <Characters>29070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Trade and Assistance Review: Methodological annex</vt:lpstr>
    </vt:vector>
  </TitlesOfParts>
  <Company>Productivity Commission</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Methodological annex</dc:title>
  <dc:subject>Annual report Series</dc:subject>
  <dc:creator>Productivity Commission</dc:creator>
  <cp:keywords/>
  <dc:description/>
  <cp:lastModifiedBy>Bianca Dobson</cp:lastModifiedBy>
  <cp:revision>29</cp:revision>
  <cp:lastPrinted>2024-07-22T05:45:00Z</cp:lastPrinted>
  <dcterms:created xsi:type="dcterms:W3CDTF">2024-07-12T05:13:00Z</dcterms:created>
  <dcterms:modified xsi:type="dcterms:W3CDTF">2024-07-22T05:45:00Z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637734049672939613</vt:lpwstr>
  </property>
  <property fmtid="{D5CDD505-2E9C-101B-9397-08002B2CF9AE}" pid="4" name="TemplafyUserProfileId">
    <vt:lpwstr>637783396069331536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zotero-version="6.0.36"&gt;&lt;session id="ByuCKJIz"/&gt;&lt;style id="http://www.zotero.org/styles/Productivity-Commission" hasBibliography="1" bibliographyStyleHasBeenSet="1"/&gt;&lt;prefs&gt;&lt;pref name="fieldType" value="Field"/&gt;&lt;/prefs&gt;&lt;/data&gt;</vt:lpwstr>
  </property>
  <property fmtid="{D5CDD505-2E9C-101B-9397-08002B2CF9AE}" pid="9" name="ClassificationContentMarkingHeaderShapeIds">
    <vt:lpwstr>de23205,39176d6f,2a78a45e,322c05a5,dffe8dc,2692cee7,64747774,5f59b9dd,6cf32c19,6f5bfeb6,514d7af2,de5766b,91d0af,2cc9de27,18457ea7</vt:lpwstr>
  </property>
  <property fmtid="{D5CDD505-2E9C-101B-9397-08002B2CF9AE}" pid="10" name="ClassificationContentMarkingHeaderFontProps">
    <vt:lpwstr>#000000,12,Calibri</vt:lpwstr>
  </property>
  <property fmtid="{D5CDD505-2E9C-101B-9397-08002B2CF9AE}" pid="11" name="ClassificationContentMarkingHeaderText">
    <vt:lpwstr> OFFICIAL</vt:lpwstr>
  </property>
  <property fmtid="{D5CDD505-2E9C-101B-9397-08002B2CF9AE}" pid="12" name="MSIP_Label_f7467c1a-e0ed-413c-a72b-aac8e8e94f41_Enabled">
    <vt:lpwstr>true</vt:lpwstr>
  </property>
  <property fmtid="{D5CDD505-2E9C-101B-9397-08002B2CF9AE}" pid="13" name="MSIP_Label_f7467c1a-e0ed-413c-a72b-aac8e8e94f41_SetDate">
    <vt:lpwstr>2024-06-21T02:00:07Z</vt:lpwstr>
  </property>
  <property fmtid="{D5CDD505-2E9C-101B-9397-08002B2CF9AE}" pid="14" name="MSIP_Label_f7467c1a-e0ed-413c-a72b-aac8e8e94f41_Method">
    <vt:lpwstr>Privileged</vt:lpwstr>
  </property>
  <property fmtid="{D5CDD505-2E9C-101B-9397-08002B2CF9AE}" pid="15" name="MSIP_Label_f7467c1a-e0ed-413c-a72b-aac8e8e94f41_Name">
    <vt:lpwstr>OFFICIAL</vt:lpwstr>
  </property>
  <property fmtid="{D5CDD505-2E9C-101B-9397-08002B2CF9AE}" pid="16" name="MSIP_Label_f7467c1a-e0ed-413c-a72b-aac8e8e94f41_SiteId">
    <vt:lpwstr>29f9330b-c0fe-4244-830e-ba9f275d6c34</vt:lpwstr>
  </property>
  <property fmtid="{D5CDD505-2E9C-101B-9397-08002B2CF9AE}" pid="17" name="MSIP_Label_f7467c1a-e0ed-413c-a72b-aac8e8e94f41_ActionId">
    <vt:lpwstr>500978e6-9ac1-4481-8702-775e701f8b3a</vt:lpwstr>
  </property>
  <property fmtid="{D5CDD505-2E9C-101B-9397-08002B2CF9AE}" pid="18" name="MSIP_Label_f7467c1a-e0ed-413c-a72b-aac8e8e94f41_ContentBits">
    <vt:lpwstr>1</vt:lpwstr>
  </property>
  <property fmtid="{D5CDD505-2E9C-101B-9397-08002B2CF9AE}" pid="19" name="MediaServiceImageTags">
    <vt:lpwstr/>
  </property>
  <property fmtid="{D5CDD505-2E9C-101B-9397-08002B2CF9AE}" pid="20" name="_dlc_DocIdItemGuid">
    <vt:lpwstr>68c9cc61-3720-4c26-a490-d149f6626601</vt:lpwstr>
  </property>
</Properties>
</file>